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Page layout for front and back cover of booklet"/>
      </w:tblPr>
      <w:tblGrid>
        <w:gridCol w:w="6646"/>
        <w:gridCol w:w="864"/>
        <w:gridCol w:w="990"/>
        <w:gridCol w:w="6744"/>
      </w:tblGrid>
      <w:tr w:rsidR="00AC6720" w:rsidRPr="009E6C21" w:rsidTr="004234E2">
        <w:trPr>
          <w:cnfStyle w:val="100000000000" w:firstRow="1" w:lastRow="0" w:firstColumn="0" w:lastColumn="0" w:oddVBand="0" w:evenVBand="0" w:oddHBand="0" w:evenHBand="0" w:firstRowFirstColumn="0" w:firstRowLastColumn="0" w:lastRowFirstColumn="0" w:lastRowLastColumn="0"/>
          <w:trHeight w:hRule="exact" w:val="10152"/>
        </w:trPr>
        <w:tc>
          <w:tcPr>
            <w:cnfStyle w:val="001000000000" w:firstRow="0" w:lastRow="0" w:firstColumn="1" w:lastColumn="0" w:oddVBand="0" w:evenVBand="0" w:oddHBand="0" w:evenHBand="0" w:firstRowFirstColumn="0" w:firstRowLastColumn="0" w:lastRowFirstColumn="0" w:lastRowLastColumn="0"/>
            <w:tcW w:w="6646" w:type="dxa"/>
            <w:shd w:val="clear" w:color="auto" w:fill="auto"/>
          </w:tcPr>
          <w:tbl>
            <w:tblPr>
              <w:tblW w:w="5000" w:type="pct"/>
              <w:tblLayout w:type="fixed"/>
              <w:tblCellMar>
                <w:left w:w="0" w:type="dxa"/>
                <w:right w:w="0" w:type="dxa"/>
              </w:tblCellMar>
              <w:tblLook w:val="04A0" w:firstRow="1" w:lastRow="0" w:firstColumn="1" w:lastColumn="0" w:noHBand="0" w:noVBand="1"/>
              <w:tblDescription w:val="Back cover layout"/>
            </w:tblPr>
            <w:tblGrid>
              <w:gridCol w:w="6430"/>
            </w:tblGrid>
            <w:tr w:rsidR="00AC6720" w:rsidRPr="009E6C21" w:rsidTr="004E6AEE">
              <w:trPr>
                <w:trHeight w:val="7920"/>
              </w:trPr>
              <w:tc>
                <w:tcPr>
                  <w:tcW w:w="5000" w:type="pct"/>
                </w:tcPr>
                <w:p w:rsidR="00301A4F" w:rsidRPr="009E6C21" w:rsidRDefault="00301A4F" w:rsidP="00301A4F">
                  <w:pPr>
                    <w:pStyle w:val="Heading1"/>
                    <w:rPr>
                      <w:b w:val="0"/>
                    </w:rPr>
                  </w:pPr>
                  <w:r w:rsidRPr="009E6C21">
                    <w:rPr>
                      <w:b w:val="0"/>
                    </w:rPr>
                    <w:t>The Five Areas of our Life and Mission Together</w:t>
                  </w:r>
                </w:p>
                <w:p w:rsidR="003D40C5" w:rsidRDefault="003D40C5" w:rsidP="003D40C5">
                  <w:pPr>
                    <w:ind w:left="137" w:right="189"/>
                  </w:pPr>
                  <w:r w:rsidRPr="007514C5">
                    <w:t xml:space="preserve">CrossWay is a Union Church with our roots in both Methodist and Presbyterian denominations.  </w:t>
                  </w:r>
                  <w:proofErr w:type="gramStart"/>
                  <w:r w:rsidRPr="007514C5">
                    <w:t>However</w:t>
                  </w:r>
                  <w:proofErr w:type="gramEnd"/>
                  <w:r w:rsidRPr="007514C5">
                    <w:t xml:space="preserve"> we come together first and foremost as CrossWay Church; a unity of people from all kinds of denominations, backgrounds and cultures.  Jesus bursts the bonds of a divided world, and we value </w:t>
                  </w:r>
                  <w:r w:rsidRPr="007514C5">
                    <w:rPr>
                      <w:i/>
                    </w:rPr>
                    <w:t>bringing together</w:t>
                  </w:r>
                  <w:r w:rsidRPr="007514C5">
                    <w:t xml:space="preserve"> people whom society often separates or even excludes – just as Jesus did in the bible and continues </w:t>
                  </w:r>
                  <w:r>
                    <w:t xml:space="preserve">to </w:t>
                  </w:r>
                  <w:r w:rsidRPr="007514C5">
                    <w:t xml:space="preserve">do so today.  </w:t>
                  </w:r>
                </w:p>
                <w:tbl>
                  <w:tblPr>
                    <w:tblW w:w="6420" w:type="dxa"/>
                    <w:tblLayout w:type="fixed"/>
                    <w:tblCellMar>
                      <w:left w:w="0" w:type="dxa"/>
                      <w:right w:w="144" w:type="dxa"/>
                    </w:tblCellMar>
                    <w:tblLook w:val="04A0" w:firstRow="1" w:lastRow="0" w:firstColumn="1" w:lastColumn="0" w:noHBand="0" w:noVBand="1"/>
                  </w:tblPr>
                  <w:tblGrid>
                    <w:gridCol w:w="6420"/>
                  </w:tblGrid>
                  <w:tr w:rsidR="003D40C5" w:rsidRPr="00301A4F" w:rsidTr="00F76A7D">
                    <w:trPr>
                      <w:trHeight w:val="1634"/>
                    </w:trPr>
                    <w:tc>
                      <w:tcPr>
                        <w:tcW w:w="3670" w:type="dxa"/>
                      </w:tcPr>
                      <w:p w:rsidR="003D40C5" w:rsidRPr="00301A4F" w:rsidRDefault="003D40C5" w:rsidP="003D40C5">
                        <w:pPr>
                          <w:spacing w:before="0"/>
                          <w:ind w:right="187"/>
                          <w:rPr>
                            <w:bCs/>
                          </w:rPr>
                        </w:pPr>
                        <w:r>
                          <w:rPr>
                            <w:noProof/>
                          </w:rPr>
                          <w:drawing>
                            <wp:anchor distT="0" distB="0" distL="114300" distR="114300" simplePos="0" relativeHeight="251672576" behindDoc="1" locked="0" layoutInCell="1" allowOverlap="1" wp14:anchorId="415924E2" wp14:editId="13E8C20E">
                              <wp:simplePos x="0" y="0"/>
                              <wp:positionH relativeFrom="column">
                                <wp:posOffset>49201</wp:posOffset>
                              </wp:positionH>
                              <wp:positionV relativeFrom="paragraph">
                                <wp:posOffset>285</wp:posOffset>
                              </wp:positionV>
                              <wp:extent cx="1482090" cy="1109980"/>
                              <wp:effectExtent l="0" t="0" r="3810" b="0"/>
                              <wp:wrapTight wrapText="bothSides">
                                <wp:wrapPolygon edited="0">
                                  <wp:start x="0" y="0"/>
                                  <wp:lineTo x="0" y="21254"/>
                                  <wp:lineTo x="21470" y="21254"/>
                                  <wp:lineTo x="2147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2"/>
                                      <a:stretch>
                                        <a:fillRect/>
                                      </a:stretch>
                                    </pic:blipFill>
                                    <pic:spPr bwMode="auto">
                                      <a:xfrm>
                                        <a:off x="0" y="0"/>
                                        <a:ext cx="1482090" cy="1109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0835">
                          <w:rPr>
                            <w:bCs/>
                          </w:rPr>
                          <w:t>To help us plan and evaluate where we are in our response to God’s mission, we look at five key areas of our church life</w:t>
                        </w:r>
                        <w:r>
                          <w:rPr>
                            <w:bCs/>
                          </w:rPr>
                          <w:t xml:space="preserve"> here at CrossWay</w:t>
                        </w:r>
                        <w:r w:rsidRPr="008D0835">
                          <w:rPr>
                            <w:bCs/>
                          </w:rPr>
                          <w:t xml:space="preserve">.  A brief description of these areas, including our key values, are outlined </w:t>
                        </w:r>
                        <w:r>
                          <w:rPr>
                            <w:bCs/>
                          </w:rPr>
                          <w:t xml:space="preserve">in this booklet.  </w:t>
                        </w:r>
                      </w:p>
                    </w:tc>
                  </w:tr>
                </w:tbl>
                <w:p w:rsidR="003D40C5" w:rsidRPr="003D40C5" w:rsidRDefault="003D40C5" w:rsidP="003D40C5">
                  <w:pPr>
                    <w:pStyle w:val="Heading1"/>
                    <w:rPr>
                      <w:b w:val="0"/>
                    </w:rPr>
                  </w:pPr>
                  <w:r w:rsidRPr="00301A4F">
                    <w:rPr>
                      <w:b w:val="0"/>
                    </w:rPr>
                    <w:t>Our Contact Details</w:t>
                  </w:r>
                </w:p>
                <w:p w:rsidR="00151C5A" w:rsidRPr="00147BF2" w:rsidRDefault="00730AC0">
                  <w:pPr>
                    <w:pStyle w:val="ContactInfo"/>
                    <w:rPr>
                      <w:b/>
                    </w:rPr>
                  </w:pPr>
                  <w:r w:rsidRPr="00147BF2">
                    <w:rPr>
                      <w:b/>
                    </w:rPr>
                    <w:t>CrossWay Church</w:t>
                  </w:r>
                  <w:r w:rsidR="00147BF2">
                    <w:rPr>
                      <w:b/>
                    </w:rPr>
                    <w:t xml:space="preserve"> Locations</w:t>
                  </w:r>
                  <w:r w:rsidRPr="00147BF2">
                    <w:rPr>
                      <w:b/>
                    </w:rPr>
                    <w:t>:</w:t>
                  </w:r>
                  <w:r w:rsidR="00563C6F" w:rsidRPr="00147BF2">
                    <w:rPr>
                      <w:b/>
                    </w:rPr>
                    <w:tab/>
                  </w:r>
                  <w:r w:rsidR="00563C6F" w:rsidRPr="00147BF2">
                    <w:rPr>
                      <w:b/>
                    </w:rPr>
                    <w:tab/>
                  </w:r>
                </w:p>
                <w:p w:rsidR="00730AC0" w:rsidRDefault="00563C6F">
                  <w:pPr>
                    <w:pStyle w:val="ContactInfo"/>
                    <w:rPr>
                      <w:sz w:val="18"/>
                      <w:szCs w:val="18"/>
                    </w:rPr>
                  </w:pPr>
                  <w:proofErr w:type="spellStart"/>
                  <w:r w:rsidRPr="009E6C21">
                    <w:rPr>
                      <w:sz w:val="18"/>
                      <w:szCs w:val="18"/>
                    </w:rPr>
                    <w:t>Cnr</w:t>
                  </w:r>
                  <w:proofErr w:type="spellEnd"/>
                  <w:r w:rsidRPr="009E6C21">
                    <w:rPr>
                      <w:sz w:val="18"/>
                      <w:szCs w:val="18"/>
                    </w:rPr>
                    <w:t xml:space="preserve"> Queen Street and </w:t>
                  </w:r>
                  <w:proofErr w:type="spellStart"/>
                  <w:r w:rsidRPr="009E6C21">
                    <w:rPr>
                      <w:sz w:val="18"/>
                      <w:szCs w:val="18"/>
                    </w:rPr>
                    <w:t>Worksop</w:t>
                  </w:r>
                  <w:proofErr w:type="spellEnd"/>
                  <w:r w:rsidRPr="009E6C21">
                    <w:rPr>
                      <w:sz w:val="18"/>
                      <w:szCs w:val="18"/>
                    </w:rPr>
                    <w:t xml:space="preserve"> Road</w:t>
                  </w:r>
                  <w:r w:rsidRPr="009E6C21">
                    <w:rPr>
                      <w:sz w:val="18"/>
                      <w:szCs w:val="18"/>
                    </w:rPr>
                    <w:tab/>
                  </w:r>
                  <w:r w:rsidRPr="009E6C21">
                    <w:rPr>
                      <w:sz w:val="18"/>
                      <w:szCs w:val="18"/>
                    </w:rPr>
                    <w:tab/>
                    <w:t>1a Totara Street</w:t>
                  </w:r>
                  <w:r w:rsidR="00730AC0">
                    <w:rPr>
                      <w:sz w:val="18"/>
                      <w:szCs w:val="18"/>
                    </w:rPr>
                    <w:t>, Lansdowne</w:t>
                  </w:r>
                </w:p>
                <w:p w:rsidR="00563C6F" w:rsidRDefault="00563C6F" w:rsidP="00730AC0">
                  <w:pPr>
                    <w:pStyle w:val="ContactInfo"/>
                    <w:tabs>
                      <w:tab w:val="center" w:pos="3149"/>
                    </w:tabs>
                    <w:rPr>
                      <w:sz w:val="18"/>
                      <w:szCs w:val="18"/>
                    </w:rPr>
                  </w:pPr>
                  <w:r w:rsidRPr="009E6C21">
                    <w:rPr>
                      <w:sz w:val="18"/>
                      <w:szCs w:val="18"/>
                    </w:rPr>
                    <w:t>PO Box 789 Masterton</w:t>
                  </w:r>
                  <w:r w:rsidR="00730AC0">
                    <w:rPr>
                      <w:sz w:val="18"/>
                      <w:szCs w:val="18"/>
                    </w:rPr>
                    <w:t xml:space="preserve"> 5810</w:t>
                  </w:r>
                </w:p>
                <w:p w:rsidR="00147BF2" w:rsidRDefault="00147BF2" w:rsidP="00730AC0">
                  <w:pPr>
                    <w:pStyle w:val="ContactInfo"/>
                    <w:tabs>
                      <w:tab w:val="center" w:pos="3149"/>
                    </w:tabs>
                    <w:rPr>
                      <w:sz w:val="18"/>
                      <w:szCs w:val="18"/>
                    </w:rPr>
                  </w:pPr>
                </w:p>
                <w:p w:rsidR="00147BF2" w:rsidRPr="00147BF2" w:rsidRDefault="00147BF2" w:rsidP="00730AC0">
                  <w:pPr>
                    <w:pStyle w:val="ContactInfo"/>
                    <w:tabs>
                      <w:tab w:val="center" w:pos="3149"/>
                    </w:tabs>
                    <w:rPr>
                      <w:b/>
                    </w:rPr>
                  </w:pPr>
                  <w:r w:rsidRPr="00147BF2">
                    <w:rPr>
                      <w:b/>
                    </w:rPr>
                    <w:t>Get in Touch:</w:t>
                  </w:r>
                </w:p>
                <w:p w:rsidR="00563C6F" w:rsidRPr="009E6C21" w:rsidRDefault="00563C6F" w:rsidP="00563C6F">
                  <w:pPr>
                    <w:pStyle w:val="ContactInfo"/>
                    <w:spacing w:after="240"/>
                    <w:rPr>
                      <w:sz w:val="16"/>
                      <w:szCs w:val="16"/>
                    </w:rPr>
                  </w:pPr>
                  <w:r w:rsidRPr="009E6C21">
                    <w:rPr>
                      <w:noProof/>
                    </w:rPr>
                    <w:drawing>
                      <wp:anchor distT="0" distB="0" distL="114300" distR="114300" simplePos="0" relativeHeight="251665408" behindDoc="1" locked="0" layoutInCell="1" allowOverlap="1" wp14:anchorId="3540E7C1">
                        <wp:simplePos x="0" y="0"/>
                        <wp:positionH relativeFrom="column">
                          <wp:posOffset>1905</wp:posOffset>
                        </wp:positionH>
                        <wp:positionV relativeFrom="paragraph">
                          <wp:posOffset>44416</wp:posOffset>
                        </wp:positionV>
                        <wp:extent cx="364490" cy="261620"/>
                        <wp:effectExtent l="0" t="0" r="3810" b="5080"/>
                        <wp:wrapThrough wrapText="bothSides">
                          <wp:wrapPolygon edited="0">
                            <wp:start x="0" y="0"/>
                            <wp:lineTo x="0" y="20971"/>
                            <wp:lineTo x="21073" y="20971"/>
                            <wp:lineTo x="2107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bsite icon 2.jpg"/>
                                <pic:cNvPicPr/>
                              </pic:nvPicPr>
                              <pic:blipFill>
                                <a:blip r:embed="rId13">
                                  <a:extLst>
                                    <a:ext uri="{28A0092B-C50C-407E-A947-70E740481C1C}">
                                      <a14:useLocalDpi xmlns:a14="http://schemas.microsoft.com/office/drawing/2010/main" val="0"/>
                                    </a:ext>
                                  </a:extLst>
                                </a:blip>
                                <a:stretch>
                                  <a:fillRect/>
                                </a:stretch>
                              </pic:blipFill>
                              <pic:spPr>
                                <a:xfrm>
                                  <a:off x="0" y="0"/>
                                  <a:ext cx="364490" cy="261620"/>
                                </a:xfrm>
                                <a:prstGeom prst="rect">
                                  <a:avLst/>
                                </a:prstGeom>
                              </pic:spPr>
                            </pic:pic>
                          </a:graphicData>
                        </a:graphic>
                        <wp14:sizeRelH relativeFrom="page">
                          <wp14:pctWidth>0</wp14:pctWidth>
                        </wp14:sizeRelH>
                        <wp14:sizeRelV relativeFrom="page">
                          <wp14:pctHeight>0</wp14:pctHeight>
                        </wp14:sizeRelV>
                      </wp:anchor>
                    </w:drawing>
                  </w:r>
                </w:p>
                <w:p w:rsidR="00563C6F" w:rsidRPr="009E6C21" w:rsidRDefault="00563C6F" w:rsidP="00563C6F">
                  <w:pPr>
                    <w:pStyle w:val="ContactInfo"/>
                    <w:spacing w:after="240"/>
                    <w:rPr>
                      <w:sz w:val="18"/>
                      <w:szCs w:val="18"/>
                    </w:rPr>
                  </w:pPr>
                  <w:r w:rsidRPr="009E6C21">
                    <w:rPr>
                      <w:noProof/>
                      <w:sz w:val="18"/>
                      <w:szCs w:val="18"/>
                    </w:rPr>
                    <w:drawing>
                      <wp:anchor distT="0" distB="0" distL="114300" distR="114300" simplePos="0" relativeHeight="251667456" behindDoc="1" locked="0" layoutInCell="1" allowOverlap="1" wp14:anchorId="4FF222F3" wp14:editId="17339B92">
                        <wp:simplePos x="0" y="0"/>
                        <wp:positionH relativeFrom="column">
                          <wp:posOffset>49530</wp:posOffset>
                        </wp:positionH>
                        <wp:positionV relativeFrom="paragraph">
                          <wp:posOffset>135255</wp:posOffset>
                        </wp:positionV>
                        <wp:extent cx="228600" cy="172720"/>
                        <wp:effectExtent l="0" t="0" r="0" b="5080"/>
                        <wp:wrapTight wrapText="bothSides">
                          <wp:wrapPolygon edited="0">
                            <wp:start x="0" y="0"/>
                            <wp:lineTo x="0" y="20647"/>
                            <wp:lineTo x="20400" y="20647"/>
                            <wp:lineTo x="204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book logo.jpg"/>
                                <pic:cNvPicPr/>
                              </pic:nvPicPr>
                              <pic:blipFill>
                                <a:blip r:embed="rId14">
                                  <a:extLst>
                                    <a:ext uri="{28A0092B-C50C-407E-A947-70E740481C1C}">
                                      <a14:useLocalDpi xmlns:a14="http://schemas.microsoft.com/office/drawing/2010/main" val="0"/>
                                    </a:ext>
                                  </a:extLst>
                                </a:blip>
                                <a:stretch>
                                  <a:fillRect/>
                                </a:stretch>
                              </pic:blipFill>
                              <pic:spPr>
                                <a:xfrm>
                                  <a:off x="0" y="0"/>
                                  <a:ext cx="228600" cy="172720"/>
                                </a:xfrm>
                                <a:prstGeom prst="rect">
                                  <a:avLst/>
                                </a:prstGeom>
                              </pic:spPr>
                            </pic:pic>
                          </a:graphicData>
                        </a:graphic>
                        <wp14:sizeRelH relativeFrom="page">
                          <wp14:pctWidth>0</wp14:pctWidth>
                        </wp14:sizeRelH>
                        <wp14:sizeRelV relativeFrom="page">
                          <wp14:pctHeight>0</wp14:pctHeight>
                        </wp14:sizeRelV>
                      </wp:anchor>
                    </w:drawing>
                  </w:r>
                  <w:r w:rsidRPr="009E6C21">
                    <w:rPr>
                      <w:sz w:val="18"/>
                      <w:szCs w:val="18"/>
                    </w:rPr>
                    <w:t>crosswaychurchmasterton.org.nz</w:t>
                  </w:r>
                  <w:r w:rsidRPr="009E6C21">
                    <w:rPr>
                      <w:sz w:val="18"/>
                      <w:szCs w:val="18"/>
                    </w:rPr>
                    <w:tab/>
                  </w:r>
                  <w:r w:rsidRPr="009E6C21">
                    <w:rPr>
                      <w:sz w:val="18"/>
                      <w:szCs w:val="18"/>
                    </w:rPr>
                    <w:tab/>
                  </w:r>
                  <w:r w:rsidRPr="009E6C21">
                    <w:rPr>
                      <w:sz w:val="18"/>
                      <w:szCs w:val="18"/>
                    </w:rPr>
                    <w:tab/>
                  </w:r>
                  <w:r w:rsidRPr="009E6C21">
                    <w:rPr>
                      <w:sz w:val="18"/>
                      <w:szCs w:val="18"/>
                    </w:rPr>
                    <w:tab/>
                  </w:r>
                </w:p>
                <w:p w:rsidR="00563C6F" w:rsidRPr="009E6C21" w:rsidRDefault="00563C6F" w:rsidP="00563C6F">
                  <w:pPr>
                    <w:pStyle w:val="ContactInfo"/>
                    <w:rPr>
                      <w:sz w:val="18"/>
                      <w:szCs w:val="18"/>
                    </w:rPr>
                  </w:pPr>
                  <w:proofErr w:type="spellStart"/>
                  <w:r w:rsidRPr="009E6C21">
                    <w:rPr>
                      <w:sz w:val="18"/>
                      <w:szCs w:val="18"/>
                    </w:rPr>
                    <w:t>crosswaychurchmasterton</w:t>
                  </w:r>
                  <w:proofErr w:type="spellEnd"/>
                </w:p>
                <w:p w:rsidR="00563C6F" w:rsidRPr="009E6C21" w:rsidRDefault="00563C6F">
                  <w:pPr>
                    <w:pStyle w:val="ContactInfo"/>
                    <w:rPr>
                      <w:sz w:val="18"/>
                      <w:szCs w:val="18"/>
                    </w:rPr>
                  </w:pPr>
                </w:p>
                <w:p w:rsidR="00147BF2" w:rsidRDefault="00147BF2" w:rsidP="00147BF2">
                  <w:pPr>
                    <w:pStyle w:val="ContactInfo"/>
                    <w:tabs>
                      <w:tab w:val="center" w:pos="2865"/>
                    </w:tabs>
                    <w:rPr>
                      <w:sz w:val="18"/>
                      <w:szCs w:val="18"/>
                    </w:rPr>
                  </w:pPr>
                  <w:r>
                    <w:rPr>
                      <w:sz w:val="18"/>
                      <w:szCs w:val="18"/>
                    </w:rPr>
                    <w:t xml:space="preserve">Minister: Rev </w:t>
                  </w:r>
                  <w:r w:rsidR="005202C3">
                    <w:rPr>
                      <w:sz w:val="18"/>
                      <w:szCs w:val="18"/>
                    </w:rPr>
                    <w:t xml:space="preserve">Daniel </w:t>
                  </w:r>
                  <w:proofErr w:type="spellStart"/>
                  <w:r w:rsidR="005202C3">
                    <w:rPr>
                      <w:sz w:val="18"/>
                      <w:szCs w:val="18"/>
                    </w:rPr>
                    <w:t>Yeazel</w:t>
                  </w:r>
                  <w:proofErr w:type="spellEnd"/>
                  <w:r>
                    <w:rPr>
                      <w:sz w:val="18"/>
                      <w:szCs w:val="18"/>
                    </w:rPr>
                    <w:tab/>
                  </w:r>
                  <w:r>
                    <w:rPr>
                      <w:sz w:val="18"/>
                      <w:szCs w:val="18"/>
                    </w:rPr>
                    <w:tab/>
                  </w:r>
                  <w:r w:rsidR="00563C6F" w:rsidRPr="009E6C21">
                    <w:rPr>
                      <w:sz w:val="18"/>
                      <w:szCs w:val="18"/>
                    </w:rPr>
                    <w:t>Phone: 021 0828 9071 or 377 3627</w:t>
                  </w:r>
                </w:p>
                <w:p w:rsidR="00563C6F" w:rsidRPr="009E6C21" w:rsidRDefault="00147BF2" w:rsidP="00147BF2">
                  <w:pPr>
                    <w:pStyle w:val="ContactInfo"/>
                    <w:tabs>
                      <w:tab w:val="center" w:pos="2865"/>
                    </w:tabs>
                    <w:rPr>
                      <w:sz w:val="18"/>
                      <w:szCs w:val="18"/>
                    </w:rPr>
                  </w:pPr>
                  <w:r>
                    <w:rPr>
                      <w:sz w:val="18"/>
                      <w:szCs w:val="18"/>
                    </w:rPr>
                    <w:tab/>
                  </w:r>
                  <w:r>
                    <w:rPr>
                      <w:sz w:val="18"/>
                      <w:szCs w:val="18"/>
                    </w:rPr>
                    <w:tab/>
                  </w:r>
                  <w:r w:rsidR="00563C6F" w:rsidRPr="009E6C21">
                    <w:rPr>
                      <w:sz w:val="18"/>
                      <w:szCs w:val="18"/>
                    </w:rPr>
                    <w:t xml:space="preserve">Email: </w:t>
                  </w:r>
                  <w:hyperlink r:id="rId15" w:history="1">
                    <w:r w:rsidR="005202C3" w:rsidRPr="00325A78">
                      <w:rPr>
                        <w:rStyle w:val="Hyperlink"/>
                        <w:sz w:val="18"/>
                        <w:szCs w:val="18"/>
                      </w:rPr>
                      <w:t>DanYeazel@gmail.comz</w:t>
                    </w:r>
                  </w:hyperlink>
                  <w:r w:rsidR="00F3282C" w:rsidRPr="009E6C21">
                    <w:rPr>
                      <w:sz w:val="18"/>
                      <w:szCs w:val="18"/>
                    </w:rPr>
                    <w:t xml:space="preserve"> </w:t>
                  </w:r>
                </w:p>
                <w:p w:rsidR="00147BF2" w:rsidRDefault="00730AC0" w:rsidP="00147BF2">
                  <w:pPr>
                    <w:pStyle w:val="ContactInfo"/>
                    <w:tabs>
                      <w:tab w:val="center" w:pos="3149"/>
                    </w:tabs>
                    <w:rPr>
                      <w:sz w:val="18"/>
                      <w:szCs w:val="18"/>
                    </w:rPr>
                  </w:pPr>
                  <w:r>
                    <w:rPr>
                      <w:sz w:val="18"/>
                      <w:szCs w:val="18"/>
                    </w:rPr>
                    <w:t>Parish Administrator: Judith Harris</w:t>
                  </w:r>
                  <w:r w:rsidR="00147BF2">
                    <w:rPr>
                      <w:sz w:val="18"/>
                      <w:szCs w:val="18"/>
                    </w:rPr>
                    <w:tab/>
                    <w:t xml:space="preserve">    </w:t>
                  </w:r>
                  <w:r w:rsidR="00563C6F" w:rsidRPr="009E6C21">
                    <w:rPr>
                      <w:sz w:val="18"/>
                      <w:szCs w:val="18"/>
                    </w:rPr>
                    <w:t>Phone: 378 6152</w:t>
                  </w:r>
                </w:p>
                <w:p w:rsidR="00563C6F" w:rsidRPr="009E6C21" w:rsidRDefault="00147BF2" w:rsidP="00147BF2">
                  <w:pPr>
                    <w:pStyle w:val="ContactInfo"/>
                    <w:tabs>
                      <w:tab w:val="center" w:pos="3149"/>
                    </w:tabs>
                    <w:rPr>
                      <w:sz w:val="18"/>
                      <w:szCs w:val="18"/>
                    </w:rPr>
                  </w:pPr>
                  <w:r>
                    <w:rPr>
                      <w:sz w:val="18"/>
                      <w:szCs w:val="18"/>
                    </w:rPr>
                    <w:tab/>
                    <w:t xml:space="preserve">                                                                  </w:t>
                  </w:r>
                  <w:r w:rsidR="00563C6F" w:rsidRPr="009E6C21">
                    <w:rPr>
                      <w:sz w:val="18"/>
                      <w:szCs w:val="18"/>
                    </w:rPr>
                    <w:t>Email:</w:t>
                  </w:r>
                  <w:r w:rsidR="00730AC0">
                    <w:rPr>
                      <w:sz w:val="18"/>
                      <w:szCs w:val="18"/>
                    </w:rPr>
                    <w:t xml:space="preserve"> </w:t>
                  </w:r>
                  <w:r w:rsidR="00730AC0">
                    <w:rPr>
                      <w:rStyle w:val="Hyperlink"/>
                      <w:sz w:val="18"/>
                      <w:szCs w:val="18"/>
                    </w:rPr>
                    <w:t>enquiries</w:t>
                  </w:r>
                  <w:r w:rsidR="00563C6F" w:rsidRPr="009E6C21">
                    <w:rPr>
                      <w:rStyle w:val="Hyperlink"/>
                      <w:sz w:val="18"/>
                      <w:szCs w:val="18"/>
                    </w:rPr>
                    <w:t>@</w:t>
                  </w:r>
                  <w:r w:rsidR="00730AC0">
                    <w:rPr>
                      <w:rStyle w:val="Hyperlink"/>
                      <w:sz w:val="18"/>
                      <w:szCs w:val="18"/>
                    </w:rPr>
                    <w:t>crosswaychurch.org.</w:t>
                  </w:r>
                  <w:r w:rsidR="00563C6F" w:rsidRPr="009E6C21">
                    <w:rPr>
                      <w:rStyle w:val="Hyperlink"/>
                      <w:sz w:val="18"/>
                      <w:szCs w:val="18"/>
                    </w:rPr>
                    <w:t>nz</w:t>
                  </w:r>
                </w:p>
                <w:p w:rsidR="00563C6F" w:rsidRPr="009E6C21" w:rsidRDefault="00147BF2" w:rsidP="00147BF2">
                  <w:pPr>
                    <w:pStyle w:val="ContactInfo"/>
                    <w:tabs>
                      <w:tab w:val="center" w:pos="3149"/>
                    </w:tabs>
                    <w:rPr>
                      <w:sz w:val="18"/>
                      <w:szCs w:val="18"/>
                    </w:rPr>
                  </w:pPr>
                  <w:r w:rsidRPr="009E6C21">
                    <w:rPr>
                      <w:noProof/>
                      <w:sz w:val="16"/>
                      <w:szCs w:val="16"/>
                    </w:rPr>
                    <w:drawing>
                      <wp:anchor distT="0" distB="0" distL="114300" distR="114300" simplePos="0" relativeHeight="251664384" behindDoc="1" locked="0" layoutInCell="1" allowOverlap="1" wp14:anchorId="32E6D80E" wp14:editId="5CFB6993">
                        <wp:simplePos x="0" y="0"/>
                        <wp:positionH relativeFrom="column">
                          <wp:posOffset>739906</wp:posOffset>
                        </wp:positionH>
                        <wp:positionV relativeFrom="page">
                          <wp:posOffset>5667309</wp:posOffset>
                        </wp:positionV>
                        <wp:extent cx="2286000" cy="1038860"/>
                        <wp:effectExtent l="0" t="0" r="0" b="0"/>
                        <wp:wrapTight wrapText="bothSides">
                          <wp:wrapPolygon edited="0">
                            <wp:start x="2640" y="4753"/>
                            <wp:lineTo x="1800" y="6337"/>
                            <wp:lineTo x="840" y="8450"/>
                            <wp:lineTo x="840" y="10826"/>
                            <wp:lineTo x="960" y="14259"/>
                            <wp:lineTo x="2760" y="17428"/>
                            <wp:lineTo x="4440" y="17428"/>
                            <wp:lineTo x="15480" y="16900"/>
                            <wp:lineTo x="19080" y="16108"/>
                            <wp:lineTo x="19080" y="12411"/>
                            <wp:lineTo x="18360" y="11619"/>
                            <wp:lineTo x="15120" y="9506"/>
                            <wp:lineTo x="17520" y="8714"/>
                            <wp:lineTo x="17280" y="5545"/>
                            <wp:lineTo x="4440" y="4753"/>
                            <wp:lineTo x="2640" y="4753"/>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ossway logo.png"/>
                                <pic:cNvPicPr/>
                              </pic:nvPicPr>
                              <pic:blipFill>
                                <a:blip r:embed="rId16"/>
                                <a:stretch>
                                  <a:fillRect/>
                                </a:stretch>
                              </pic:blipFill>
                              <pic:spPr>
                                <a:xfrm>
                                  <a:off x="0" y="0"/>
                                  <a:ext cx="2286000" cy="1038860"/>
                                </a:xfrm>
                                <a:prstGeom prst="rect">
                                  <a:avLst/>
                                </a:prstGeom>
                              </pic:spPr>
                            </pic:pic>
                          </a:graphicData>
                        </a:graphic>
                        <wp14:sizeRelH relativeFrom="page">
                          <wp14:pctWidth>0</wp14:pctWidth>
                        </wp14:sizeRelH>
                        <wp14:sizeRelV relativeFrom="page">
                          <wp14:pctHeight>0</wp14:pctHeight>
                        </wp14:sizeRelV>
                      </wp:anchor>
                    </w:drawing>
                  </w:r>
                  <w:r>
                    <w:rPr>
                      <w:sz w:val="18"/>
                      <w:szCs w:val="18"/>
                    </w:rPr>
                    <w:t>Chairperson: Robin Dunlop</w:t>
                  </w:r>
                  <w:r>
                    <w:rPr>
                      <w:sz w:val="18"/>
                      <w:szCs w:val="18"/>
                    </w:rPr>
                    <w:tab/>
                    <w:t xml:space="preserve">                   </w:t>
                  </w:r>
                  <w:r w:rsidR="00563C6F" w:rsidRPr="009E6C21">
                    <w:rPr>
                      <w:sz w:val="18"/>
                      <w:szCs w:val="18"/>
                    </w:rPr>
                    <w:t>Phone: 378 6628</w:t>
                  </w:r>
                </w:p>
                <w:p w:rsidR="00563C6F" w:rsidRPr="009E6C21" w:rsidRDefault="00563C6F">
                  <w:pPr>
                    <w:pStyle w:val="ContactInfo"/>
                    <w:rPr>
                      <w:sz w:val="18"/>
                      <w:szCs w:val="18"/>
                    </w:rPr>
                  </w:pPr>
                </w:p>
                <w:p w:rsidR="00563C6F" w:rsidRPr="009E6C21" w:rsidRDefault="00563C6F">
                  <w:pPr>
                    <w:pStyle w:val="ContactInfo"/>
                    <w:rPr>
                      <w:sz w:val="18"/>
                      <w:szCs w:val="18"/>
                    </w:rPr>
                  </w:pPr>
                </w:p>
                <w:p w:rsidR="00A87EA7" w:rsidRPr="009E6C21" w:rsidRDefault="00A87EA7" w:rsidP="00563C6F">
                  <w:pPr>
                    <w:pStyle w:val="ContactInfo"/>
                    <w:spacing w:after="240"/>
                  </w:pPr>
                </w:p>
              </w:tc>
            </w:tr>
            <w:tr w:rsidR="00AC6720" w:rsidRPr="009E6C21" w:rsidTr="004E6AEE">
              <w:trPr>
                <w:trHeight w:val="2232"/>
              </w:trPr>
              <w:tc>
                <w:tcPr>
                  <w:tcW w:w="5000" w:type="pct"/>
                  <w:vAlign w:val="bottom"/>
                </w:tcPr>
                <w:p w:rsidR="00151C5A" w:rsidRPr="009E6C21" w:rsidRDefault="00151C5A">
                  <w:pPr>
                    <w:pStyle w:val="NoSpacing"/>
                  </w:pPr>
                </w:p>
              </w:tc>
            </w:tr>
            <w:tr w:rsidR="00563C6F" w:rsidRPr="009E6C21" w:rsidTr="004E6AEE">
              <w:trPr>
                <w:trHeight w:val="2232"/>
              </w:trPr>
              <w:tc>
                <w:tcPr>
                  <w:tcW w:w="5000" w:type="pct"/>
                  <w:vAlign w:val="bottom"/>
                </w:tcPr>
                <w:p w:rsidR="00563C6F" w:rsidRPr="009E6C21" w:rsidRDefault="00563C6F">
                  <w:pPr>
                    <w:pStyle w:val="NoSpacing"/>
                  </w:pPr>
                </w:p>
              </w:tc>
            </w:tr>
          </w:tbl>
          <w:p w:rsidR="00151C5A" w:rsidRPr="009E6C21" w:rsidRDefault="00151C5A">
            <w:pPr>
              <w:pStyle w:val="NoSpacing"/>
              <w:rPr>
                <w:b w:val="0"/>
              </w:rPr>
            </w:pPr>
          </w:p>
        </w:tc>
        <w:tc>
          <w:tcPr>
            <w:tcW w:w="864" w:type="dxa"/>
            <w:shd w:val="clear" w:color="auto" w:fill="auto"/>
          </w:tcPr>
          <w:p w:rsidR="00151C5A" w:rsidRPr="009E6C21" w:rsidRDefault="00151C5A">
            <w:pPr>
              <w:pStyle w:val="NoSpacing"/>
              <w:cnfStyle w:val="100000000000" w:firstRow="1" w:lastRow="0" w:firstColumn="0" w:lastColumn="0" w:oddVBand="0" w:evenVBand="0" w:oddHBand="0" w:evenHBand="0" w:firstRowFirstColumn="0" w:firstRowLastColumn="0" w:lastRowFirstColumn="0" w:lastRowLastColumn="0"/>
              <w:rPr>
                <w:b w:val="0"/>
              </w:rPr>
            </w:pPr>
          </w:p>
        </w:tc>
        <w:tc>
          <w:tcPr>
            <w:tcW w:w="990" w:type="dxa"/>
            <w:shd w:val="clear" w:color="auto" w:fill="auto"/>
          </w:tcPr>
          <w:p w:rsidR="00151C5A" w:rsidRPr="009E6C21" w:rsidRDefault="00151C5A" w:rsidP="0037462B">
            <w:pPr>
              <w:pStyle w:val="NoSpacing"/>
              <w:ind w:left="-265" w:right="-195"/>
              <w:cnfStyle w:val="100000000000" w:firstRow="1" w:lastRow="0" w:firstColumn="0" w:lastColumn="0" w:oddVBand="0" w:evenVBand="0" w:oddHBand="0" w:evenHBand="0" w:firstRowFirstColumn="0" w:firstRowLastColumn="0" w:lastRowFirstColumn="0" w:lastRowLastColumn="0"/>
              <w:rPr>
                <w:b w:val="0"/>
              </w:rPr>
            </w:pPr>
          </w:p>
        </w:tc>
        <w:tc>
          <w:tcPr>
            <w:tcW w:w="6744" w:type="dxa"/>
            <w:shd w:val="clear" w:color="auto" w:fill="auto"/>
          </w:tcPr>
          <w:p w:rsidR="0037462B" w:rsidRPr="009E6C21" w:rsidRDefault="0037462B" w:rsidP="005E3BF8">
            <w:pPr>
              <w:cnfStyle w:val="100000000000" w:firstRow="1" w:lastRow="0" w:firstColumn="0" w:lastColumn="0" w:oddVBand="0" w:evenVBand="0" w:oddHBand="0" w:evenHBand="0" w:firstRowFirstColumn="0" w:firstRowLastColumn="0" w:lastRowFirstColumn="0" w:lastRowLastColumn="0"/>
              <w:rPr>
                <w:b w:val="0"/>
              </w:rPr>
            </w:pPr>
            <w:r w:rsidRPr="009E6C21">
              <w:rPr>
                <w:noProof/>
              </w:rPr>
              <w:drawing>
                <wp:anchor distT="0" distB="0" distL="114300" distR="114300" simplePos="0" relativeHeight="251662336" behindDoc="1" locked="0" layoutInCell="1" allowOverlap="1" wp14:anchorId="77DFCA7A" wp14:editId="5F679BAF">
                  <wp:simplePos x="0" y="0"/>
                  <wp:positionH relativeFrom="column">
                    <wp:posOffset>-11430</wp:posOffset>
                  </wp:positionH>
                  <wp:positionV relativeFrom="page">
                    <wp:posOffset>526</wp:posOffset>
                  </wp:positionV>
                  <wp:extent cx="4225290" cy="1920875"/>
                  <wp:effectExtent l="0" t="0" r="0" b="0"/>
                  <wp:wrapTight wrapText="bothSides">
                    <wp:wrapPolygon edited="0">
                      <wp:start x="2922" y="4998"/>
                      <wp:lineTo x="1363" y="7140"/>
                      <wp:lineTo x="844" y="9854"/>
                      <wp:lineTo x="844" y="12139"/>
                      <wp:lineTo x="1298" y="14424"/>
                      <wp:lineTo x="1298" y="14852"/>
                      <wp:lineTo x="2467" y="16709"/>
                      <wp:lineTo x="2986" y="17137"/>
                      <wp:lineTo x="4220" y="17137"/>
                      <wp:lineTo x="15711" y="16709"/>
                      <wp:lineTo x="18828" y="16280"/>
                      <wp:lineTo x="18893" y="12139"/>
                      <wp:lineTo x="15062" y="9854"/>
                      <wp:lineTo x="16101" y="9854"/>
                      <wp:lineTo x="16945" y="8711"/>
                      <wp:lineTo x="16815" y="7569"/>
                      <wp:lineTo x="17464" y="5855"/>
                      <wp:lineTo x="16945" y="5712"/>
                      <wp:lineTo x="4285" y="4998"/>
                      <wp:lineTo x="2922" y="4998"/>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ossway logo.png"/>
                          <pic:cNvPicPr/>
                        </pic:nvPicPr>
                        <pic:blipFill>
                          <a:blip r:embed="rId16"/>
                          <a:stretch>
                            <a:fillRect/>
                          </a:stretch>
                        </pic:blipFill>
                        <pic:spPr>
                          <a:xfrm>
                            <a:off x="0" y="0"/>
                            <a:ext cx="4225290" cy="1920875"/>
                          </a:xfrm>
                          <a:prstGeom prst="rect">
                            <a:avLst/>
                          </a:prstGeom>
                        </pic:spPr>
                      </pic:pic>
                    </a:graphicData>
                  </a:graphic>
                  <wp14:sizeRelH relativeFrom="page">
                    <wp14:pctWidth>0</wp14:pctWidth>
                  </wp14:sizeRelH>
                  <wp14:sizeRelV relativeFrom="page">
                    <wp14:pctHeight>0</wp14:pctHeight>
                  </wp14:sizeRelV>
                </wp:anchor>
              </w:drawing>
            </w:r>
          </w:p>
          <w:p w:rsidR="0037462B" w:rsidRPr="009E6C21" w:rsidRDefault="0037462B" w:rsidP="005E3BF8">
            <w:pPr>
              <w:cnfStyle w:val="100000000000" w:firstRow="1" w:lastRow="0" w:firstColumn="0" w:lastColumn="0" w:oddVBand="0" w:evenVBand="0" w:oddHBand="0" w:evenHBand="0" w:firstRowFirstColumn="0" w:firstRowLastColumn="0" w:lastRowFirstColumn="0" w:lastRowLastColumn="0"/>
              <w:rPr>
                <w:b w:val="0"/>
              </w:rPr>
            </w:pPr>
          </w:p>
          <w:p w:rsidR="0037462B" w:rsidRPr="009E6C21" w:rsidRDefault="0037462B" w:rsidP="005E3BF8">
            <w:pPr>
              <w:cnfStyle w:val="100000000000" w:firstRow="1" w:lastRow="0" w:firstColumn="0" w:lastColumn="0" w:oddVBand="0" w:evenVBand="0" w:oddHBand="0" w:evenHBand="0" w:firstRowFirstColumn="0" w:firstRowLastColumn="0" w:lastRowFirstColumn="0" w:lastRowLastColumn="0"/>
              <w:rPr>
                <w:b w:val="0"/>
              </w:rPr>
            </w:pPr>
          </w:p>
          <w:p w:rsidR="0037462B" w:rsidRPr="009E6C21" w:rsidRDefault="0037462B" w:rsidP="005E3BF8">
            <w:pPr>
              <w:cnfStyle w:val="100000000000" w:firstRow="1" w:lastRow="0" w:firstColumn="0" w:lastColumn="0" w:oddVBand="0" w:evenVBand="0" w:oddHBand="0" w:evenHBand="0" w:firstRowFirstColumn="0" w:firstRowLastColumn="0" w:lastRowFirstColumn="0" w:lastRowLastColumn="0"/>
              <w:rPr>
                <w:b w:val="0"/>
              </w:rPr>
            </w:pPr>
          </w:p>
          <w:p w:rsidR="0037462B" w:rsidRPr="009E6C21" w:rsidRDefault="0037462B" w:rsidP="005E3BF8">
            <w:pPr>
              <w:cnfStyle w:val="100000000000" w:firstRow="1" w:lastRow="0" w:firstColumn="0" w:lastColumn="0" w:oddVBand="0" w:evenVBand="0" w:oddHBand="0" w:evenHBand="0" w:firstRowFirstColumn="0" w:firstRowLastColumn="0" w:lastRowFirstColumn="0" w:lastRowLastColumn="0"/>
              <w:rPr>
                <w:b w:val="0"/>
              </w:rPr>
            </w:pPr>
          </w:p>
          <w:p w:rsidR="0037462B" w:rsidRPr="009E6C21" w:rsidRDefault="005E3BF8" w:rsidP="005E3BF8">
            <w:pPr>
              <w:pStyle w:val="Heading1"/>
              <w:jc w:val="center"/>
              <w:outlineLvl w:val="0"/>
              <w:cnfStyle w:val="100000000000" w:firstRow="1" w:lastRow="0" w:firstColumn="0" w:lastColumn="0" w:oddVBand="0" w:evenVBand="0" w:oddHBand="0" w:evenHBand="0" w:firstRowFirstColumn="0" w:firstRowLastColumn="0" w:lastRowFirstColumn="0" w:lastRowLastColumn="0"/>
              <w:rPr>
                <w:b/>
              </w:rPr>
            </w:pPr>
            <w:r w:rsidRPr="009E6C21">
              <w:rPr>
                <w:b/>
              </w:rPr>
              <w:t>Making C</w:t>
            </w:r>
            <w:r w:rsidR="007514C5" w:rsidRPr="009E6C21">
              <w:rPr>
                <w:b/>
              </w:rPr>
              <w:t>hrist Visible in Our Community</w:t>
            </w:r>
          </w:p>
          <w:p w:rsidR="0037462B" w:rsidRPr="009E6C21" w:rsidRDefault="0037462B" w:rsidP="005E3BF8">
            <w:pPr>
              <w:cnfStyle w:val="100000000000" w:firstRow="1" w:lastRow="0" w:firstColumn="0" w:lastColumn="0" w:oddVBand="0" w:evenVBand="0" w:oddHBand="0" w:evenHBand="0" w:firstRowFirstColumn="0" w:firstRowLastColumn="0" w:lastRowFirstColumn="0" w:lastRowLastColumn="0"/>
              <w:rPr>
                <w:b w:val="0"/>
              </w:rPr>
            </w:pPr>
          </w:p>
          <w:p w:rsidR="0037462B" w:rsidRPr="009E6C21" w:rsidRDefault="00506484" w:rsidP="00506484">
            <w:pPr>
              <w:pStyle w:val="Heading2"/>
              <w:tabs>
                <w:tab w:val="left" w:pos="2746"/>
              </w:tabs>
              <w:spacing w:before="0"/>
              <w:jc w:val="center"/>
              <w:outlineLvl w:val="1"/>
              <w:cnfStyle w:val="100000000000" w:firstRow="1" w:lastRow="0" w:firstColumn="0" w:lastColumn="0" w:oddVBand="0" w:evenVBand="0" w:oddHBand="0" w:evenHBand="0" w:firstRowFirstColumn="0" w:firstRowLastColumn="0" w:lastRowFirstColumn="0" w:lastRowLastColumn="0"/>
              <w:rPr>
                <w:b w:val="0"/>
              </w:rPr>
            </w:pPr>
            <w:r w:rsidRPr="00506484">
              <w:t>our mission plan</w:t>
            </w:r>
            <w:r>
              <w:rPr>
                <w:b w:val="0"/>
              </w:rPr>
              <w:t xml:space="preserve">: </w:t>
            </w:r>
            <w:r w:rsidR="00BD19A0" w:rsidRPr="009E6C21">
              <w:rPr>
                <w:b w:val="0"/>
              </w:rPr>
              <w:t>what we are focusing on from 20</w:t>
            </w:r>
            <w:r w:rsidR="00042AEF">
              <w:rPr>
                <w:b w:val="0"/>
              </w:rPr>
              <w:t>20</w:t>
            </w:r>
            <w:r w:rsidR="00BD19A0" w:rsidRPr="009E6C21">
              <w:rPr>
                <w:b w:val="0"/>
              </w:rPr>
              <w:t xml:space="preserve"> to 202</w:t>
            </w:r>
            <w:r w:rsidR="00042AEF">
              <w:rPr>
                <w:b w:val="0"/>
              </w:rPr>
              <w:t>2</w:t>
            </w:r>
          </w:p>
          <w:p w:rsidR="005E3BF8" w:rsidRPr="009E6C21" w:rsidRDefault="005E3BF8" w:rsidP="004C61BA">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 w:val="0"/>
              </w:rPr>
            </w:pPr>
            <w:r w:rsidRPr="009E6C21">
              <w:rPr>
                <w:b w:val="0"/>
              </w:rPr>
              <w:t xml:space="preserve">This booklet briefly outlines what </w:t>
            </w:r>
            <w:r w:rsidR="00BD19A0" w:rsidRPr="009E6C21">
              <w:rPr>
                <w:b w:val="0"/>
              </w:rPr>
              <w:t>we’re focusing on</w:t>
            </w:r>
            <w:r w:rsidRPr="009E6C21">
              <w:rPr>
                <w:b w:val="0"/>
              </w:rPr>
              <w:t xml:space="preserve"> at CrossWay Church</w:t>
            </w:r>
            <w:r w:rsidR="00BD19A0" w:rsidRPr="009E6C21">
              <w:rPr>
                <w:b w:val="0"/>
              </w:rPr>
              <w:t xml:space="preserve"> from 20</w:t>
            </w:r>
            <w:r w:rsidR="00042AEF">
              <w:rPr>
                <w:b w:val="0"/>
              </w:rPr>
              <w:t>20</w:t>
            </w:r>
            <w:r w:rsidR="00BD19A0" w:rsidRPr="009E6C21">
              <w:rPr>
                <w:b w:val="0"/>
              </w:rPr>
              <w:t xml:space="preserve"> through to 202</w:t>
            </w:r>
            <w:r w:rsidR="00042AEF">
              <w:rPr>
                <w:b w:val="0"/>
              </w:rPr>
              <w:t>2</w:t>
            </w:r>
            <w:r w:rsidRPr="009E6C21">
              <w:rPr>
                <w:b w:val="0"/>
              </w:rPr>
              <w:t xml:space="preserve">.  It </w:t>
            </w:r>
            <w:r w:rsidR="002607B2">
              <w:rPr>
                <w:b w:val="0"/>
              </w:rPr>
              <w:t>outlines</w:t>
            </w:r>
            <w:r w:rsidRPr="009E6C21">
              <w:rPr>
                <w:b w:val="0"/>
              </w:rPr>
              <w:t xml:space="preserve"> what we </w:t>
            </w:r>
            <w:r w:rsidR="00BD19A0" w:rsidRPr="009E6C21">
              <w:rPr>
                <w:b w:val="0"/>
              </w:rPr>
              <w:t xml:space="preserve">are dedicating our </w:t>
            </w:r>
            <w:r w:rsidR="00A73A6E">
              <w:rPr>
                <w:b w:val="0"/>
              </w:rPr>
              <w:t>people and resources to</w:t>
            </w:r>
            <w:r w:rsidR="00BD19A0" w:rsidRPr="009E6C21">
              <w:rPr>
                <w:b w:val="0"/>
              </w:rPr>
              <w:t xml:space="preserve"> in our response to God’s mission</w:t>
            </w:r>
            <w:r w:rsidRPr="009E6C21">
              <w:rPr>
                <w:b w:val="0"/>
              </w:rPr>
              <w:t>.</w:t>
            </w:r>
          </w:p>
          <w:p w:rsidR="005E3BF8" w:rsidRPr="009E6C21" w:rsidRDefault="0059622B" w:rsidP="004C61BA">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 w:val="0"/>
              </w:rPr>
            </w:pPr>
            <w:r w:rsidRPr="009E6C21">
              <w:rPr>
                <w:b w:val="0"/>
              </w:rPr>
              <w:t>The c</w:t>
            </w:r>
            <w:r w:rsidR="005E3BF8" w:rsidRPr="009E6C21">
              <w:rPr>
                <w:b w:val="0"/>
              </w:rPr>
              <w:t xml:space="preserve">hurch is unique in that its vision and organisation is shaped and equipped by God. </w:t>
            </w:r>
            <w:r w:rsidRPr="009E6C21">
              <w:rPr>
                <w:b w:val="0"/>
              </w:rPr>
              <w:t xml:space="preserve"> </w:t>
            </w:r>
            <w:proofErr w:type="gramStart"/>
            <w:r w:rsidR="005E3BF8" w:rsidRPr="009E6C21">
              <w:rPr>
                <w:b w:val="0"/>
              </w:rPr>
              <w:t>However</w:t>
            </w:r>
            <w:proofErr w:type="gramEnd"/>
            <w:r w:rsidR="005E3BF8" w:rsidRPr="009E6C21">
              <w:rPr>
                <w:b w:val="0"/>
              </w:rPr>
              <w:t xml:space="preserve"> we</w:t>
            </w:r>
            <w:r w:rsidR="00480E59" w:rsidRPr="009E6C21">
              <w:rPr>
                <w:b w:val="0"/>
              </w:rPr>
              <w:t xml:space="preserve">, as God’s people, </w:t>
            </w:r>
            <w:r w:rsidR="005E3BF8" w:rsidRPr="009E6C21">
              <w:rPr>
                <w:b w:val="0"/>
              </w:rPr>
              <w:t xml:space="preserve">also shape the </w:t>
            </w:r>
            <w:r w:rsidRPr="009E6C21">
              <w:rPr>
                <w:b w:val="0"/>
              </w:rPr>
              <w:t xml:space="preserve">unique </w:t>
            </w:r>
            <w:r w:rsidR="005E3BF8" w:rsidRPr="009E6C21">
              <w:rPr>
                <w:b w:val="0"/>
              </w:rPr>
              <w:t>values and qualities of our church community</w:t>
            </w:r>
            <w:r w:rsidRPr="009E6C21">
              <w:rPr>
                <w:b w:val="0"/>
              </w:rPr>
              <w:t>, since the church also reflects our diverse cultures</w:t>
            </w:r>
            <w:r w:rsidR="00480E59" w:rsidRPr="009E6C21">
              <w:rPr>
                <w:b w:val="0"/>
              </w:rPr>
              <w:t>, backgrounds</w:t>
            </w:r>
            <w:r w:rsidRPr="009E6C21">
              <w:rPr>
                <w:b w:val="0"/>
              </w:rPr>
              <w:t xml:space="preserve"> and community.</w:t>
            </w:r>
          </w:p>
          <w:p w:rsidR="004E1CB1" w:rsidRPr="009E6C21" w:rsidRDefault="004E1CB1" w:rsidP="004E1CB1">
            <w:pPr>
              <w:pStyle w:val="ListBullet"/>
              <w:numPr>
                <w:ilvl w:val="0"/>
                <w:numId w:val="0"/>
              </w:numPr>
              <w:ind w:left="45"/>
              <w:cnfStyle w:val="100000000000" w:firstRow="1" w:lastRow="0" w:firstColumn="0" w:lastColumn="0" w:oddVBand="0" w:evenVBand="0" w:oddHBand="0" w:evenHBand="0" w:firstRowFirstColumn="0" w:firstRowLastColumn="0" w:lastRowFirstColumn="0" w:lastRowLastColumn="0"/>
              <w:rPr>
                <w:b w:val="0"/>
              </w:rPr>
            </w:pPr>
            <w:r w:rsidRPr="009E6C21">
              <w:rPr>
                <w:b w:val="0"/>
              </w:rPr>
              <w:t xml:space="preserve">In this booklet you’ll find </w:t>
            </w:r>
            <w:r>
              <w:rPr>
                <w:b w:val="0"/>
              </w:rPr>
              <w:t xml:space="preserve">an outline of our aspirational values and objectives that reflect </w:t>
            </w:r>
            <w:r w:rsidRPr="009E6C21">
              <w:rPr>
                <w:b w:val="0"/>
              </w:rPr>
              <w:t xml:space="preserve">what we hope to achieve in five key areas of our church life; our worship services, our development as disciples of Jesus, our fellowship or investment in each other lives, our evangelism (sharing the good news of God) and finally our public witness and social justice activities.  </w:t>
            </w:r>
          </w:p>
          <w:p w:rsidR="005E3BF8" w:rsidRPr="009E6C21" w:rsidRDefault="005E3BF8" w:rsidP="004C61BA">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 w:val="0"/>
              </w:rPr>
            </w:pPr>
            <w:r w:rsidRPr="009E6C21">
              <w:rPr>
                <w:b w:val="0"/>
              </w:rPr>
              <w:t xml:space="preserve">It’s our hope that in reading and praying through this booklet, you’ll gain </w:t>
            </w:r>
            <w:r w:rsidR="00BD19A0" w:rsidRPr="009E6C21">
              <w:rPr>
                <w:b w:val="0"/>
              </w:rPr>
              <w:t xml:space="preserve">some </w:t>
            </w:r>
            <w:r w:rsidRPr="009E6C21">
              <w:rPr>
                <w:b w:val="0"/>
              </w:rPr>
              <w:t xml:space="preserve">insight into what God is doing with </w:t>
            </w:r>
            <w:r w:rsidR="00480E59" w:rsidRPr="009E6C21">
              <w:rPr>
                <w:b w:val="0"/>
              </w:rPr>
              <w:t xml:space="preserve">us </w:t>
            </w:r>
            <w:r w:rsidRPr="009E6C21">
              <w:rPr>
                <w:b w:val="0"/>
              </w:rPr>
              <w:t xml:space="preserve">and through us, for this time </w:t>
            </w:r>
            <w:r w:rsidR="00480E59" w:rsidRPr="009E6C21">
              <w:rPr>
                <w:b w:val="0"/>
              </w:rPr>
              <w:t>and</w:t>
            </w:r>
            <w:r w:rsidRPr="009E6C21">
              <w:rPr>
                <w:b w:val="0"/>
              </w:rPr>
              <w:t xml:space="preserve"> place. </w:t>
            </w:r>
          </w:p>
          <w:p w:rsidR="0037462B" w:rsidRPr="009E6C21" w:rsidRDefault="005E3BF8" w:rsidP="004C61BA">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rsidRPr="009E6C21">
              <w:rPr>
                <w:b w:val="0"/>
              </w:rPr>
              <w:t xml:space="preserve">Please join us on this exciting journey in </w:t>
            </w:r>
            <w:r w:rsidRPr="009E6C21">
              <w:t xml:space="preserve">Making Jesus </w:t>
            </w:r>
            <w:r w:rsidR="004234E2" w:rsidRPr="009E6C21">
              <w:t xml:space="preserve">Christ </w:t>
            </w:r>
            <w:r w:rsidR="007514C5" w:rsidRPr="009E6C21">
              <w:t>visible in our community.</w:t>
            </w:r>
          </w:p>
          <w:p w:rsidR="0037462B" w:rsidRPr="009E6C21" w:rsidRDefault="0037462B">
            <w:pPr>
              <w:cnfStyle w:val="100000000000" w:firstRow="1" w:lastRow="0" w:firstColumn="0" w:lastColumn="0" w:oddVBand="0" w:evenVBand="0" w:oddHBand="0" w:evenHBand="0" w:firstRowFirstColumn="0" w:firstRowLastColumn="0" w:lastRowFirstColumn="0" w:lastRowLastColumn="0"/>
              <w:rPr>
                <w:b w:val="0"/>
              </w:rPr>
            </w:pPr>
          </w:p>
          <w:tbl>
            <w:tblPr>
              <w:tblW w:w="5000" w:type="pct"/>
              <w:tblLayout w:type="fixed"/>
              <w:tblCellMar>
                <w:left w:w="0" w:type="dxa"/>
                <w:right w:w="0" w:type="dxa"/>
              </w:tblCellMar>
              <w:tblLook w:val="04A0" w:firstRow="1" w:lastRow="0" w:firstColumn="1" w:lastColumn="0" w:noHBand="0" w:noVBand="1"/>
              <w:tblDescription w:val="Front cover layout"/>
            </w:tblPr>
            <w:tblGrid>
              <w:gridCol w:w="6528"/>
            </w:tblGrid>
            <w:tr w:rsidR="00AC6720" w:rsidRPr="009E6C21" w:rsidTr="004E6AEE">
              <w:trPr>
                <w:trHeight w:val="4363"/>
              </w:trPr>
              <w:tc>
                <w:tcPr>
                  <w:tcW w:w="5000" w:type="pct"/>
                  <w:vAlign w:val="bottom"/>
                </w:tcPr>
                <w:p w:rsidR="00151C5A" w:rsidRPr="009E6C21" w:rsidRDefault="00151C5A">
                  <w:pPr>
                    <w:pStyle w:val="Title"/>
                  </w:pPr>
                </w:p>
              </w:tc>
            </w:tr>
            <w:tr w:rsidR="00AC6720" w:rsidRPr="009E6C21" w:rsidTr="004E6AEE">
              <w:trPr>
                <w:trHeight w:val="3989"/>
              </w:trPr>
              <w:tc>
                <w:tcPr>
                  <w:tcW w:w="5000" w:type="pct"/>
                  <w:vAlign w:val="center"/>
                </w:tcPr>
                <w:p w:rsidR="00151C5A" w:rsidRPr="009E6C21" w:rsidRDefault="00151C5A" w:rsidP="0037462B">
                  <w:pPr>
                    <w:pStyle w:val="NoSpacing"/>
                  </w:pPr>
                </w:p>
              </w:tc>
            </w:tr>
            <w:tr w:rsidR="00AC6720" w:rsidRPr="009E6C21" w:rsidTr="004E6AEE">
              <w:trPr>
                <w:trHeight w:val="1800"/>
              </w:trPr>
              <w:tc>
                <w:tcPr>
                  <w:tcW w:w="5000" w:type="pct"/>
                </w:tcPr>
                <w:p w:rsidR="00151C5A" w:rsidRPr="009E6C21" w:rsidRDefault="000B122D">
                  <w:pPr>
                    <w:pStyle w:val="Organization"/>
                    <w:rPr>
                      <w:b w:val="0"/>
                    </w:rPr>
                  </w:pPr>
                  <w:sdt>
                    <w:sdtPr>
                      <w:rPr>
                        <w:b w:val="0"/>
                      </w:rPr>
                      <w:alias w:val="Company Name"/>
                      <w:tag w:val=""/>
                      <w:id w:val="703292134"/>
                      <w:placeholder>
                        <w:docPart w:val="3DF5A00447A952479FBF125628C1D6BA"/>
                      </w:placeholder>
                      <w:showingPlcHdr/>
                      <w:dataBinding w:prefixMappings="xmlns:ns0='http://schemas.openxmlformats.org/officeDocument/2006/extended-properties' " w:xpath="/ns0:Properties[1]/ns0:Company[1]" w:storeItemID="{6668398D-A668-4E3E-A5EB-62B293D839F1}"/>
                      <w15:appearance w15:val="hidden"/>
                      <w:text/>
                    </w:sdtPr>
                    <w:sdtEndPr/>
                    <w:sdtContent>
                      <w:r w:rsidR="00F37C51" w:rsidRPr="009E6C21">
                        <w:rPr>
                          <w:b w:val="0"/>
                        </w:rPr>
                        <w:t>[Company Name]</w:t>
                      </w:r>
                    </w:sdtContent>
                  </w:sdt>
                </w:p>
                <w:sdt>
                  <w:sdtPr>
                    <w:id w:val="-1219047643"/>
                    <w:placeholder>
                      <w:docPart w:val="A46A834EBE27AC408A0C17C4182E16E3"/>
                    </w:placeholder>
                    <w:temporary/>
                    <w:showingPlcHdr/>
                    <w15:appearance w15:val="hidden"/>
                    <w:text/>
                  </w:sdtPr>
                  <w:sdtEndPr/>
                  <w:sdtContent>
                    <w:p w:rsidR="00151C5A" w:rsidRPr="009E6C21" w:rsidRDefault="00F37C51">
                      <w:pPr>
                        <w:pStyle w:val="Subtitle"/>
                      </w:pPr>
                      <w:r w:rsidRPr="009E6C21">
                        <w:t>[Subtitle]</w:t>
                      </w:r>
                    </w:p>
                  </w:sdtContent>
                </w:sdt>
              </w:tc>
            </w:tr>
          </w:tbl>
          <w:p w:rsidR="00151C5A" w:rsidRPr="009E6C21" w:rsidRDefault="00151C5A">
            <w:pPr>
              <w:pStyle w:val="NoSpacing"/>
              <w:cnfStyle w:val="100000000000" w:firstRow="1" w:lastRow="0" w:firstColumn="0" w:lastColumn="0" w:oddVBand="0" w:evenVBand="0" w:oddHBand="0" w:evenHBand="0" w:firstRowFirstColumn="0" w:firstRowLastColumn="0" w:lastRowFirstColumn="0" w:lastRowLastColumn="0"/>
              <w:rPr>
                <w:b w:val="0"/>
              </w:rPr>
            </w:pPr>
          </w:p>
        </w:tc>
      </w:tr>
    </w:tbl>
    <w:p w:rsidR="00151C5A" w:rsidRPr="009E6C21" w:rsidRDefault="00151C5A">
      <w:pPr>
        <w:pStyle w:val="NoSpacing"/>
      </w:pP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Page layout for 2 interior booklet pages"/>
      </w:tblPr>
      <w:tblGrid>
        <w:gridCol w:w="6516"/>
        <w:gridCol w:w="850"/>
        <w:gridCol w:w="993"/>
        <w:gridCol w:w="6804"/>
      </w:tblGrid>
      <w:tr w:rsidR="00151C5A" w:rsidRPr="009E6C21" w:rsidTr="004234E2">
        <w:trPr>
          <w:cnfStyle w:val="100000000000" w:firstRow="1" w:lastRow="0" w:firstColumn="0" w:lastColumn="0" w:oddVBand="0" w:evenVBand="0" w:oddHBand="0" w:evenHBand="0" w:firstRowFirstColumn="0" w:firstRowLastColumn="0" w:lastRowFirstColumn="0" w:lastRowLastColumn="0"/>
          <w:trHeight w:hRule="exact" w:val="9792"/>
        </w:trPr>
        <w:tc>
          <w:tcPr>
            <w:cnfStyle w:val="001000000000" w:firstRow="0" w:lastRow="0" w:firstColumn="1" w:lastColumn="0" w:oddVBand="0" w:evenVBand="0" w:oddHBand="0" w:evenHBand="0" w:firstRowFirstColumn="0" w:firstRowLastColumn="0" w:lastRowFirstColumn="0" w:lastRowLastColumn="0"/>
            <w:tcW w:w="6516" w:type="dxa"/>
            <w:shd w:val="clear" w:color="auto" w:fill="auto"/>
          </w:tcPr>
          <w:p w:rsidR="00151C5A" w:rsidRPr="009E6C21" w:rsidRDefault="00480E59" w:rsidP="00480E59">
            <w:pPr>
              <w:pStyle w:val="Heading1"/>
              <w:outlineLvl w:val="0"/>
            </w:pPr>
            <w:r w:rsidRPr="009E6C21">
              <w:lastRenderedPageBreak/>
              <w:t>at our heart and life is god’s mission</w:t>
            </w:r>
          </w:p>
          <w:p w:rsidR="00F162C4" w:rsidRPr="009E6C21" w:rsidRDefault="00F162C4" w:rsidP="00480E59">
            <w:pPr>
              <w:rPr>
                <w:b w:val="0"/>
              </w:rPr>
            </w:pPr>
            <w:r w:rsidRPr="009E6C21">
              <w:rPr>
                <w:b w:val="0"/>
              </w:rPr>
              <w:t>God</w:t>
            </w:r>
            <w:r w:rsidRPr="009E6C21">
              <w:rPr>
                <w:b w:val="0"/>
                <w:i/>
              </w:rPr>
              <w:t xml:space="preserve"> wants</w:t>
            </w:r>
            <w:r w:rsidRPr="009E6C21">
              <w:rPr>
                <w:b w:val="0"/>
              </w:rPr>
              <w:t xml:space="preserve"> to be known!  For Christians, the nature and being of God is uniquely revealed in Jesus </w:t>
            </w:r>
            <w:r w:rsidR="00416FBB" w:rsidRPr="009E6C21">
              <w:rPr>
                <w:b w:val="0"/>
              </w:rPr>
              <w:t xml:space="preserve">Christ </w:t>
            </w:r>
            <w:r w:rsidRPr="009E6C21">
              <w:rPr>
                <w:b w:val="0"/>
              </w:rPr>
              <w:t>of Nazareth.  In the Gospel of John, Jesus says ‘If you know me, you know the Father’ (John 14:7).  It is in this unique revelation that we find our purpose and being as God’s people</w:t>
            </w:r>
            <w:r w:rsidR="00301A4F" w:rsidRPr="009E6C21">
              <w:rPr>
                <w:b w:val="0"/>
              </w:rPr>
              <w:t xml:space="preserve"> or church</w:t>
            </w:r>
            <w:r w:rsidRPr="009E6C21">
              <w:rPr>
                <w:b w:val="0"/>
              </w:rPr>
              <w:t xml:space="preserve">.  We know, through the actions and being of Jesus, that God is a </w:t>
            </w:r>
            <w:r w:rsidRPr="009E6C21">
              <w:rPr>
                <w:b w:val="0"/>
                <w:i/>
              </w:rPr>
              <w:t>God-of-Love</w:t>
            </w:r>
            <w:r w:rsidRPr="009E6C21">
              <w:rPr>
                <w:b w:val="0"/>
              </w:rPr>
              <w:t xml:space="preserve"> and that God is a </w:t>
            </w:r>
            <w:r w:rsidRPr="009E6C21">
              <w:rPr>
                <w:b w:val="0"/>
                <w:i/>
              </w:rPr>
              <w:t>God-for-People</w:t>
            </w:r>
            <w:r w:rsidRPr="009E6C21">
              <w:rPr>
                <w:b w:val="0"/>
              </w:rPr>
              <w:t>.  This is the heart of the Good News that Jesus declares right at the beginning of his public</w:t>
            </w:r>
            <w:r w:rsidR="00E80724" w:rsidRPr="009E6C21">
              <w:rPr>
                <w:b w:val="0"/>
              </w:rPr>
              <w:t xml:space="preserve"> ministry nearly 2000 years ago.</w:t>
            </w:r>
          </w:p>
          <w:p w:rsidR="00F162C4" w:rsidRPr="009E6C21" w:rsidRDefault="00F162C4" w:rsidP="00480E59">
            <w:pPr>
              <w:rPr>
                <w:b w:val="0"/>
              </w:rPr>
            </w:pPr>
            <w:r w:rsidRPr="009E6C21">
              <w:rPr>
                <w:b w:val="0"/>
              </w:rPr>
              <w:t xml:space="preserve">Since then, God has been calling and commanding the church to be the first-fruit of this good news.  As God’s people, our primary mission is taking the good news of Jesus into our hurting world.  </w:t>
            </w:r>
            <w:r w:rsidR="00416FBB" w:rsidRPr="009E6C21">
              <w:rPr>
                <w:b w:val="0"/>
              </w:rPr>
              <w:t>God does this by setting us apart to be a s</w:t>
            </w:r>
            <w:r w:rsidRPr="009E6C21">
              <w:rPr>
                <w:b w:val="0"/>
              </w:rPr>
              <w:t>ign or pointer to the new way of</w:t>
            </w:r>
            <w:r w:rsidR="009267BB">
              <w:rPr>
                <w:b w:val="0"/>
              </w:rPr>
              <w:t xml:space="preserve"> being human together.  As</w:t>
            </w:r>
            <w:r w:rsidRPr="009E6C21">
              <w:rPr>
                <w:b w:val="0"/>
              </w:rPr>
              <w:t xml:space="preserve"> God’s people, we are blessed, loved, </w:t>
            </w:r>
            <w:r w:rsidR="00E80724" w:rsidRPr="009E6C21">
              <w:rPr>
                <w:b w:val="0"/>
              </w:rPr>
              <w:t>restored and renewed</w:t>
            </w:r>
            <w:r w:rsidRPr="009E6C21">
              <w:rPr>
                <w:b w:val="0"/>
              </w:rPr>
              <w:t xml:space="preserve">, </w:t>
            </w:r>
            <w:r w:rsidR="00E80724" w:rsidRPr="009E6C21">
              <w:rPr>
                <w:b w:val="0"/>
              </w:rPr>
              <w:t>and</w:t>
            </w:r>
            <w:r w:rsidRPr="009E6C21">
              <w:rPr>
                <w:b w:val="0"/>
              </w:rPr>
              <w:t xml:space="preserve"> then sent out into God’s world.  God calls us to be ‘salt and light’ (Matthew 5:</w:t>
            </w:r>
            <w:r w:rsidR="00E80724" w:rsidRPr="009E6C21">
              <w:rPr>
                <w:b w:val="0"/>
              </w:rPr>
              <w:t>13-16) to individuals, families or whanau and communities.</w:t>
            </w:r>
          </w:p>
          <w:p w:rsidR="00A43EBE" w:rsidRPr="009E6C21" w:rsidRDefault="00A43EBE" w:rsidP="00480E59">
            <w:pPr>
              <w:rPr>
                <w:b w:val="0"/>
              </w:rPr>
            </w:pPr>
            <w:r w:rsidRPr="009E6C21">
              <w:rPr>
                <w:b w:val="0"/>
              </w:rPr>
              <w:t xml:space="preserve">We are a </w:t>
            </w:r>
            <w:r w:rsidRPr="002607B2">
              <w:t>Missional Church</w:t>
            </w:r>
            <w:r w:rsidRPr="009E6C21">
              <w:rPr>
                <w:b w:val="0"/>
              </w:rPr>
              <w:t xml:space="preserve">; we are God’s people with God’s mission at </w:t>
            </w:r>
            <w:r w:rsidR="00416FBB" w:rsidRPr="009E6C21">
              <w:rPr>
                <w:b w:val="0"/>
              </w:rPr>
              <w:t>our heart and our life together</w:t>
            </w:r>
            <w:r w:rsidRPr="009E6C21">
              <w:rPr>
                <w:b w:val="0"/>
              </w:rPr>
              <w:t xml:space="preserve"> </w:t>
            </w:r>
            <w:r w:rsidRPr="009E6C21">
              <w:rPr>
                <w:b w:val="0"/>
                <w:i/>
              </w:rPr>
              <w:t>in</w:t>
            </w:r>
            <w:r w:rsidRPr="009E6C21">
              <w:rPr>
                <w:b w:val="0"/>
              </w:rPr>
              <w:t xml:space="preserve"> and </w:t>
            </w:r>
            <w:r w:rsidRPr="009E6C21">
              <w:rPr>
                <w:b w:val="0"/>
                <w:i/>
              </w:rPr>
              <w:t xml:space="preserve">for </w:t>
            </w:r>
            <w:r w:rsidRPr="009E6C21">
              <w:rPr>
                <w:b w:val="0"/>
              </w:rPr>
              <w:t>God’s world!</w:t>
            </w:r>
          </w:p>
          <w:p w:rsidR="00F162C4" w:rsidRPr="009E6C21" w:rsidRDefault="00F162C4" w:rsidP="00301A4F">
            <w:pPr>
              <w:pStyle w:val="Heading2"/>
              <w:outlineLvl w:val="1"/>
              <w:rPr>
                <w:b w:val="0"/>
              </w:rPr>
            </w:pPr>
            <w:r w:rsidRPr="009E6C21">
              <w:rPr>
                <w:b w:val="0"/>
              </w:rPr>
              <w:t>our mission field</w:t>
            </w:r>
            <w:r w:rsidR="008D0835" w:rsidRPr="009E6C21">
              <w:rPr>
                <w:b w:val="0"/>
              </w:rPr>
              <w:t xml:space="preserve"> in masterton</w:t>
            </w:r>
          </w:p>
          <w:p w:rsidR="009267BB" w:rsidRDefault="00F162C4" w:rsidP="009267BB">
            <w:pPr>
              <w:rPr>
                <w:b w:val="0"/>
              </w:rPr>
            </w:pPr>
            <w:r w:rsidRPr="009E6C21">
              <w:rPr>
                <w:b w:val="0"/>
              </w:rPr>
              <w:t xml:space="preserve">In the 2013 Census survey, our population in Masterton is just over 23,000 </w:t>
            </w:r>
            <w:r w:rsidR="00E80724" w:rsidRPr="009E6C21">
              <w:rPr>
                <w:b w:val="0"/>
              </w:rPr>
              <w:t>which comprises of around</w:t>
            </w:r>
            <w:r w:rsidRPr="009E6C21">
              <w:rPr>
                <w:b w:val="0"/>
              </w:rPr>
              <w:t xml:space="preserve"> 9,600 households.  Nearly 70% of our households are made up of one family</w:t>
            </w:r>
            <w:r w:rsidR="00A43EBE" w:rsidRPr="009E6C21">
              <w:rPr>
                <w:b w:val="0"/>
              </w:rPr>
              <w:t xml:space="preserve"> (about 15% are single-parent with dependent children)</w:t>
            </w:r>
            <w:r w:rsidRPr="009E6C21">
              <w:rPr>
                <w:b w:val="0"/>
              </w:rPr>
              <w:t xml:space="preserve">, and around 24% of them house one person.  Our median age is around 42 years old and nearly 20% of our population is under 15 years old.  </w:t>
            </w:r>
          </w:p>
          <w:p w:rsidR="00301A4F" w:rsidRDefault="00F162C4" w:rsidP="009267BB">
            <w:pPr>
              <w:rPr>
                <w:b w:val="0"/>
              </w:rPr>
            </w:pPr>
            <w:r w:rsidRPr="009E6C21">
              <w:rPr>
                <w:b w:val="0"/>
              </w:rPr>
              <w:t xml:space="preserve">We </w:t>
            </w:r>
            <w:r w:rsidR="009267BB">
              <w:rPr>
                <w:b w:val="0"/>
              </w:rPr>
              <w:t xml:space="preserve">also </w:t>
            </w:r>
            <w:r w:rsidRPr="009E6C21">
              <w:rPr>
                <w:b w:val="0"/>
              </w:rPr>
              <w:t>have a collection of different races and cultures living here.  Aroun</w:t>
            </w:r>
            <w:r w:rsidR="00245D25">
              <w:rPr>
                <w:b w:val="0"/>
              </w:rPr>
              <w:t xml:space="preserve">d 86% </w:t>
            </w:r>
            <w:r w:rsidR="009267BB">
              <w:rPr>
                <w:b w:val="0"/>
              </w:rPr>
              <w:t xml:space="preserve">identify as </w:t>
            </w:r>
            <w:r w:rsidR="00245D25">
              <w:rPr>
                <w:b w:val="0"/>
              </w:rPr>
              <w:t>Pakeha or European, 18</w:t>
            </w:r>
            <w:r w:rsidR="009267BB">
              <w:rPr>
                <w:b w:val="0"/>
              </w:rPr>
              <w:t>% identify as</w:t>
            </w:r>
            <w:r w:rsidRPr="009E6C21">
              <w:rPr>
                <w:b w:val="0"/>
              </w:rPr>
              <w:t xml:space="preserve"> Maori</w:t>
            </w:r>
            <w:r w:rsidR="009267BB">
              <w:rPr>
                <w:b w:val="0"/>
              </w:rPr>
              <w:t xml:space="preserve"> (this includes people who identify as both or more, so the percentages add up to over 100%)</w:t>
            </w:r>
            <w:r w:rsidRPr="009E6C21">
              <w:rPr>
                <w:b w:val="0"/>
              </w:rPr>
              <w:t xml:space="preserve">, around 5% </w:t>
            </w:r>
            <w:r w:rsidR="009267BB">
              <w:rPr>
                <w:b w:val="0"/>
              </w:rPr>
              <w:t>identify as</w:t>
            </w:r>
            <w:r w:rsidRPr="009E6C21">
              <w:rPr>
                <w:b w:val="0"/>
              </w:rPr>
              <w:t xml:space="preserve"> Asian </w:t>
            </w:r>
            <w:r w:rsidR="00E80724" w:rsidRPr="009E6C21">
              <w:rPr>
                <w:b w:val="0"/>
              </w:rPr>
              <w:t>or</w:t>
            </w:r>
            <w:r w:rsidRPr="009E6C21">
              <w:rPr>
                <w:b w:val="0"/>
              </w:rPr>
              <w:t xml:space="preserve"> Pacifica</w:t>
            </w:r>
            <w:r w:rsidR="00E80724" w:rsidRPr="009E6C21">
              <w:rPr>
                <w:b w:val="0"/>
              </w:rPr>
              <w:t>,</w:t>
            </w:r>
            <w:r w:rsidRPr="009E6C21">
              <w:rPr>
                <w:b w:val="0"/>
              </w:rPr>
              <w:t xml:space="preserve"> and the remainder come from countrie</w:t>
            </w:r>
            <w:r w:rsidR="00A43EBE" w:rsidRPr="009E6C21">
              <w:rPr>
                <w:b w:val="0"/>
              </w:rPr>
              <w:t xml:space="preserve">s such as Africa, </w:t>
            </w:r>
            <w:r w:rsidR="008D0835" w:rsidRPr="009E6C21">
              <w:rPr>
                <w:b w:val="0"/>
              </w:rPr>
              <w:t xml:space="preserve">Latin America or Middle East.  </w:t>
            </w:r>
          </w:p>
          <w:p w:rsidR="009267BB" w:rsidRPr="009E6C21" w:rsidRDefault="009267BB" w:rsidP="009267BB">
            <w:pPr>
              <w:rPr>
                <w:b w:val="0"/>
              </w:rPr>
            </w:pPr>
            <w:r>
              <w:rPr>
                <w:b w:val="0"/>
              </w:rPr>
              <w:t xml:space="preserve">This is our community </w:t>
            </w:r>
            <w:r w:rsidR="00CC450A">
              <w:rPr>
                <w:b w:val="0"/>
              </w:rPr>
              <w:t>whom</w:t>
            </w:r>
            <w:r>
              <w:rPr>
                <w:b w:val="0"/>
              </w:rPr>
              <w:t xml:space="preserve"> we are God’s </w:t>
            </w:r>
            <w:r w:rsidRPr="009267BB">
              <w:rPr>
                <w:b w:val="0"/>
                <w:i/>
              </w:rPr>
              <w:t>salt</w:t>
            </w:r>
            <w:r>
              <w:rPr>
                <w:b w:val="0"/>
              </w:rPr>
              <w:t xml:space="preserve"> and </w:t>
            </w:r>
            <w:r w:rsidRPr="009267BB">
              <w:rPr>
                <w:b w:val="0"/>
                <w:i/>
              </w:rPr>
              <w:t xml:space="preserve">light </w:t>
            </w:r>
            <w:r w:rsidR="00045759">
              <w:rPr>
                <w:b w:val="0"/>
              </w:rPr>
              <w:t>in and to</w:t>
            </w:r>
            <w:r>
              <w:rPr>
                <w:b w:val="0"/>
              </w:rPr>
              <w:t>!</w:t>
            </w:r>
          </w:p>
          <w:p w:rsidR="00F162C4" w:rsidRPr="009E6C21" w:rsidRDefault="00F162C4" w:rsidP="00F162C4">
            <w:pPr>
              <w:ind w:right="189"/>
              <w:rPr>
                <w:b w:val="0"/>
              </w:rPr>
            </w:pPr>
          </w:p>
          <w:p w:rsidR="00F162C4" w:rsidRPr="009E6C21" w:rsidRDefault="00F162C4" w:rsidP="00F162C4">
            <w:pPr>
              <w:rPr>
                <w:b w:val="0"/>
              </w:rPr>
            </w:pPr>
          </w:p>
        </w:tc>
        <w:tc>
          <w:tcPr>
            <w:tcW w:w="850" w:type="dxa"/>
            <w:shd w:val="clear" w:color="auto" w:fill="auto"/>
          </w:tcPr>
          <w:p w:rsidR="00151C5A" w:rsidRPr="009E6C21" w:rsidRDefault="00151C5A">
            <w:pPr>
              <w:pStyle w:val="NoSpacing"/>
              <w:cnfStyle w:val="100000000000" w:firstRow="1" w:lastRow="0" w:firstColumn="0" w:lastColumn="0" w:oddVBand="0" w:evenVBand="0" w:oddHBand="0" w:evenHBand="0" w:firstRowFirstColumn="0" w:firstRowLastColumn="0" w:lastRowFirstColumn="0" w:lastRowLastColumn="0"/>
              <w:rPr>
                <w:b w:val="0"/>
              </w:rPr>
            </w:pPr>
          </w:p>
        </w:tc>
        <w:tc>
          <w:tcPr>
            <w:tcW w:w="993" w:type="dxa"/>
            <w:shd w:val="clear" w:color="auto" w:fill="auto"/>
          </w:tcPr>
          <w:p w:rsidR="00151C5A" w:rsidRPr="009E6C21" w:rsidRDefault="00151C5A">
            <w:pPr>
              <w:pStyle w:val="NoSpacing"/>
              <w:cnfStyle w:val="100000000000" w:firstRow="1" w:lastRow="0" w:firstColumn="0" w:lastColumn="0" w:oddVBand="0" w:evenVBand="0" w:oddHBand="0" w:evenHBand="0" w:firstRowFirstColumn="0" w:firstRowLastColumn="0" w:lastRowFirstColumn="0" w:lastRowLastColumn="0"/>
              <w:rPr>
                <w:b w:val="0"/>
              </w:rPr>
            </w:pPr>
          </w:p>
        </w:tc>
        <w:tc>
          <w:tcPr>
            <w:tcW w:w="6804" w:type="dxa"/>
            <w:shd w:val="clear" w:color="auto" w:fill="auto"/>
          </w:tcPr>
          <w:p w:rsidR="00416FBB" w:rsidRPr="009E6C21" w:rsidRDefault="00416FBB" w:rsidP="00416FBB">
            <w:pPr>
              <w:pStyle w:val="Heading2"/>
              <w:outlineLvl w:val="1"/>
              <w:cnfStyle w:val="100000000000" w:firstRow="1" w:lastRow="0" w:firstColumn="0" w:lastColumn="0" w:oddVBand="0" w:evenVBand="0" w:oddHBand="0" w:evenHBand="0" w:firstRowFirstColumn="0" w:firstRowLastColumn="0" w:lastRowFirstColumn="0" w:lastRowLastColumn="0"/>
              <w:rPr>
                <w:b w:val="0"/>
              </w:rPr>
            </w:pPr>
            <w:r w:rsidRPr="009E6C21">
              <w:rPr>
                <w:b w:val="0"/>
              </w:rPr>
              <w:t>Our Evangelism (Sharing the Good News of God)</w:t>
            </w:r>
          </w:p>
          <w:p w:rsidR="00416FBB" w:rsidRPr="009E6C21" w:rsidRDefault="00BD19A0" w:rsidP="00416FBB">
            <w:pPr>
              <w:cnfStyle w:val="100000000000" w:firstRow="1" w:lastRow="0" w:firstColumn="0" w:lastColumn="0" w:oddVBand="0" w:evenVBand="0" w:oddHBand="0" w:evenHBand="0" w:firstRowFirstColumn="0" w:firstRowLastColumn="0" w:lastRowFirstColumn="0" w:lastRowLastColumn="0"/>
              <w:rPr>
                <w:b w:val="0"/>
              </w:rPr>
            </w:pPr>
            <w:r w:rsidRPr="009E6C21">
              <w:rPr>
                <w:noProof/>
              </w:rPr>
              <w:drawing>
                <wp:anchor distT="0" distB="180340" distL="180340" distR="180340" simplePos="0" relativeHeight="251668480" behindDoc="1" locked="0" layoutInCell="1" allowOverlap="1" wp14:anchorId="03593BB8">
                  <wp:simplePos x="0" y="0"/>
                  <wp:positionH relativeFrom="column">
                    <wp:posOffset>38735</wp:posOffset>
                  </wp:positionH>
                  <wp:positionV relativeFrom="paragraph">
                    <wp:posOffset>231775</wp:posOffset>
                  </wp:positionV>
                  <wp:extent cx="1133475" cy="1133475"/>
                  <wp:effectExtent l="0" t="0" r="0" b="0"/>
                  <wp:wrapTight wrapText="bothSides">
                    <wp:wrapPolygon edited="0">
                      <wp:start x="0" y="0"/>
                      <wp:lineTo x="0" y="21297"/>
                      <wp:lineTo x="21297" y="21297"/>
                      <wp:lineTo x="2129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7"/>
                          <a:stretch>
                            <a:fillRect/>
                          </a:stretch>
                        </pic:blipFill>
                        <pic:spPr bwMode="auto">
                          <a:xfrm>
                            <a:off x="0" y="0"/>
                            <a:ext cx="1133475" cy="113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3FE5" w:rsidRPr="009E6C21">
              <w:rPr>
                <w:b w:val="0"/>
              </w:rPr>
              <w:t>At i</w:t>
            </w:r>
            <w:r w:rsidR="008E0B3C" w:rsidRPr="009E6C21">
              <w:rPr>
                <w:b w:val="0"/>
              </w:rPr>
              <w:t>ts heart</w:t>
            </w:r>
            <w:r w:rsidR="00783FE5" w:rsidRPr="009E6C21">
              <w:rPr>
                <w:b w:val="0"/>
              </w:rPr>
              <w:t xml:space="preserve"> evangelism is about </w:t>
            </w:r>
            <w:r w:rsidR="008E0B3C" w:rsidRPr="009E6C21">
              <w:rPr>
                <w:b w:val="0"/>
              </w:rPr>
              <w:t>‘</w:t>
            </w:r>
            <w:r w:rsidR="00783FE5" w:rsidRPr="009E6C21">
              <w:rPr>
                <w:b w:val="0"/>
              </w:rPr>
              <w:t>turning</w:t>
            </w:r>
            <w:r w:rsidR="008E0B3C" w:rsidRPr="009E6C21">
              <w:rPr>
                <w:b w:val="0"/>
              </w:rPr>
              <w:t xml:space="preserve"> around’ in our relationship with God.  It involves </w:t>
            </w:r>
            <w:r w:rsidR="00783FE5" w:rsidRPr="009E6C21">
              <w:rPr>
                <w:b w:val="0"/>
              </w:rPr>
              <w:t>turning</w:t>
            </w:r>
            <w:r w:rsidR="00783FE5" w:rsidRPr="009E6C21">
              <w:rPr>
                <w:b w:val="0"/>
                <w:i/>
              </w:rPr>
              <w:t xml:space="preserve"> away</w:t>
            </w:r>
            <w:r w:rsidR="00783FE5" w:rsidRPr="009E6C21">
              <w:rPr>
                <w:b w:val="0"/>
              </w:rPr>
              <w:t xml:space="preserve"> from a life characterized by separation from God or o</w:t>
            </w:r>
            <w:r w:rsidR="008E0B3C" w:rsidRPr="009E6C21">
              <w:rPr>
                <w:b w:val="0"/>
              </w:rPr>
              <w:t>ur unfulfilled potential in</w:t>
            </w:r>
            <w:r w:rsidR="00783FE5" w:rsidRPr="009E6C21">
              <w:rPr>
                <w:b w:val="0"/>
              </w:rPr>
              <w:t xml:space="preserve"> God’s image, </w:t>
            </w:r>
            <w:r w:rsidR="008E0B3C" w:rsidRPr="009E6C21">
              <w:rPr>
                <w:b w:val="0"/>
              </w:rPr>
              <w:t xml:space="preserve">and turning </w:t>
            </w:r>
            <w:r w:rsidR="008E0B3C" w:rsidRPr="009E6C21">
              <w:rPr>
                <w:b w:val="0"/>
                <w:i/>
              </w:rPr>
              <w:t>toward</w:t>
            </w:r>
            <w:r w:rsidR="008E0B3C" w:rsidRPr="009E6C21">
              <w:rPr>
                <w:b w:val="0"/>
              </w:rPr>
              <w:t xml:space="preserve"> a life </w:t>
            </w:r>
            <w:r w:rsidR="00783FE5" w:rsidRPr="009E6C21">
              <w:rPr>
                <w:b w:val="0"/>
              </w:rPr>
              <w:t xml:space="preserve">where we are restored </w:t>
            </w:r>
            <w:r w:rsidR="004E6AEE" w:rsidRPr="009E6C21">
              <w:rPr>
                <w:b w:val="0"/>
              </w:rPr>
              <w:t>through Jesus</w:t>
            </w:r>
            <w:r w:rsidR="00783FE5" w:rsidRPr="009E6C21">
              <w:rPr>
                <w:b w:val="0"/>
              </w:rPr>
              <w:t xml:space="preserve"> </w:t>
            </w:r>
            <w:r w:rsidR="004E6AEE" w:rsidRPr="009E6C21">
              <w:rPr>
                <w:b w:val="0"/>
              </w:rPr>
              <w:t xml:space="preserve">into </w:t>
            </w:r>
            <w:r w:rsidR="008E0B3C" w:rsidRPr="009E6C21">
              <w:rPr>
                <w:b w:val="0"/>
              </w:rPr>
              <w:t>the life and love of our Trinitarian God</w:t>
            </w:r>
            <w:r w:rsidR="00783FE5" w:rsidRPr="009E6C21">
              <w:rPr>
                <w:b w:val="0"/>
              </w:rPr>
              <w:t xml:space="preserve">.  </w:t>
            </w:r>
            <w:r w:rsidR="008E0B3C" w:rsidRPr="009E6C21">
              <w:rPr>
                <w:b w:val="0"/>
              </w:rPr>
              <w:t>God wants us to be free and have fullness of life</w:t>
            </w:r>
            <w:r w:rsidRPr="009E6C21">
              <w:rPr>
                <w:b w:val="0"/>
              </w:rPr>
              <w:t xml:space="preserve"> (John 8:36 and 10:10)</w:t>
            </w:r>
            <w:r w:rsidR="008E0B3C" w:rsidRPr="009E6C21">
              <w:rPr>
                <w:b w:val="0"/>
              </w:rPr>
              <w:t xml:space="preserve">!  </w:t>
            </w:r>
            <w:r w:rsidR="00783FE5" w:rsidRPr="009E6C21">
              <w:rPr>
                <w:b w:val="0"/>
              </w:rPr>
              <w:t>God</w:t>
            </w:r>
            <w:r w:rsidR="004234E2" w:rsidRPr="009E6C21">
              <w:rPr>
                <w:b w:val="0"/>
              </w:rPr>
              <w:t xml:space="preserve"> calls the church to make this good n</w:t>
            </w:r>
            <w:r w:rsidR="00783FE5" w:rsidRPr="009E6C21">
              <w:rPr>
                <w:b w:val="0"/>
              </w:rPr>
              <w:t>ews known</w:t>
            </w:r>
            <w:r w:rsidR="008E0B3C" w:rsidRPr="009E6C21">
              <w:rPr>
                <w:b w:val="0"/>
              </w:rPr>
              <w:t xml:space="preserve"> to all people</w:t>
            </w:r>
            <w:r w:rsidR="004234E2" w:rsidRPr="009E6C21">
              <w:rPr>
                <w:b w:val="0"/>
              </w:rPr>
              <w:t xml:space="preserve">, </w:t>
            </w:r>
            <w:r w:rsidR="008E0B3C" w:rsidRPr="009E6C21">
              <w:rPr>
                <w:b w:val="0"/>
              </w:rPr>
              <w:t>through our lives, our choices, our behaviour and words</w:t>
            </w:r>
            <w:r w:rsidR="00783FE5" w:rsidRPr="009E6C21">
              <w:rPr>
                <w:b w:val="0"/>
              </w:rPr>
              <w:t>.</w:t>
            </w:r>
          </w:p>
          <w:p w:rsidR="00391A0E" w:rsidRPr="009E6C21" w:rsidRDefault="00391A0E" w:rsidP="00391A0E">
            <w:pPr>
              <w:cnfStyle w:val="100000000000" w:firstRow="1" w:lastRow="0" w:firstColumn="0" w:lastColumn="0" w:oddVBand="0" w:evenVBand="0" w:oddHBand="0" w:evenHBand="0" w:firstRowFirstColumn="0" w:firstRowLastColumn="0" w:lastRowFirstColumn="0" w:lastRowLastColumn="0"/>
              <w:rPr>
                <w:b w:val="0"/>
              </w:rPr>
            </w:pPr>
            <w:r w:rsidRPr="009E6C21">
              <w:rPr>
                <w:b w:val="0"/>
              </w:rPr>
              <w:t xml:space="preserve">Below are our objectives against two </w:t>
            </w:r>
            <w:r>
              <w:rPr>
                <w:b w:val="0"/>
              </w:rPr>
              <w:t xml:space="preserve">aspirational </w:t>
            </w:r>
            <w:r w:rsidRPr="009E6C21">
              <w:rPr>
                <w:b w:val="0"/>
              </w:rPr>
              <w:t>value</w:t>
            </w:r>
            <w:r>
              <w:rPr>
                <w:b w:val="0"/>
              </w:rPr>
              <w:t>s</w:t>
            </w:r>
            <w:r w:rsidRPr="009E6C21">
              <w:rPr>
                <w:b w:val="0"/>
              </w:rPr>
              <w:t xml:space="preserve"> we are focusing on at CrossWay Church:</w:t>
            </w:r>
          </w:p>
          <w:p w:rsidR="00151C5A" w:rsidRPr="009E6C21" w:rsidRDefault="00BD19A0" w:rsidP="00783FE5">
            <w:pPr>
              <w:cnfStyle w:val="100000000000" w:firstRow="1" w:lastRow="0" w:firstColumn="0" w:lastColumn="0" w:oddVBand="0" w:evenVBand="0" w:oddHBand="0" w:evenHBand="0" w:firstRowFirstColumn="0" w:firstRowLastColumn="0" w:lastRowFirstColumn="0" w:lastRowLastColumn="0"/>
              <w:rPr>
                <w:b w:val="0"/>
              </w:rPr>
            </w:pPr>
            <w:r w:rsidRPr="009E6C21">
              <w:t>W</w:t>
            </w:r>
            <w:r w:rsidR="00783FE5" w:rsidRPr="009E6C21">
              <w:t xml:space="preserve">e value creating spaces where Christians and non-Christians meet together to develop </w:t>
            </w:r>
            <w:r w:rsidR="00262316">
              <w:t>‘</w:t>
            </w:r>
            <w:r w:rsidR="00783FE5" w:rsidRPr="009E6C21">
              <w:t>God-Thinking</w:t>
            </w:r>
            <w:r w:rsidR="00262316">
              <w:t>’</w:t>
            </w:r>
            <w:r w:rsidR="00783FE5" w:rsidRPr="009E6C21">
              <w:t>.</w:t>
            </w:r>
            <w:r w:rsidR="004E6AEE" w:rsidRPr="009E6C21">
              <w:rPr>
                <w:b w:val="0"/>
              </w:rPr>
              <w:t xml:space="preserve">  </w:t>
            </w:r>
            <w:r w:rsidRPr="009E6C21">
              <w:rPr>
                <w:b w:val="0"/>
              </w:rPr>
              <w:t>Our key objectives in helping us achieve this value include:</w:t>
            </w:r>
          </w:p>
          <w:p w:rsidR="00BD19A0" w:rsidRPr="009E6C21" w:rsidRDefault="002607B2" w:rsidP="0004144E">
            <w:pPr>
              <w:pStyle w:val="ListBullet"/>
              <w:cnfStyle w:val="100000000000" w:firstRow="1" w:lastRow="0" w:firstColumn="0" w:lastColumn="0" w:oddVBand="0" w:evenVBand="0" w:oddHBand="0" w:evenHBand="0" w:firstRowFirstColumn="0" w:firstRowLastColumn="0" w:lastRowFirstColumn="0" w:lastRowLastColumn="0"/>
              <w:rPr>
                <w:b w:val="0"/>
              </w:rPr>
            </w:pPr>
            <w:r>
              <w:rPr>
                <w:b w:val="0"/>
              </w:rPr>
              <w:t>O</w:t>
            </w:r>
            <w:r w:rsidR="00BD19A0" w:rsidRPr="009E6C21">
              <w:rPr>
                <w:b w:val="0"/>
              </w:rPr>
              <w:t xml:space="preserve">ffer </w:t>
            </w:r>
            <w:r w:rsidR="0004144E" w:rsidRPr="009E6C21">
              <w:rPr>
                <w:b w:val="0"/>
              </w:rPr>
              <w:t>regular opportunities to explore key topics that are relevant to social justice, life values and ethics.</w:t>
            </w:r>
          </w:p>
          <w:p w:rsidR="001C1161" w:rsidRPr="009E6C21" w:rsidRDefault="001C1161" w:rsidP="0004144E">
            <w:pPr>
              <w:pStyle w:val="ListBullet"/>
              <w:cnfStyle w:val="100000000000" w:firstRow="1" w:lastRow="0" w:firstColumn="0" w:lastColumn="0" w:oddVBand="0" w:evenVBand="0" w:oddHBand="0" w:evenHBand="0" w:firstRowFirstColumn="0" w:firstRowLastColumn="0" w:lastRowFirstColumn="0" w:lastRowLastColumn="0"/>
              <w:rPr>
                <w:b w:val="0"/>
              </w:rPr>
            </w:pPr>
            <w:r w:rsidRPr="009E6C21">
              <w:rPr>
                <w:b w:val="0"/>
              </w:rPr>
              <w:t>Run at least one Alpha course  each year</w:t>
            </w:r>
          </w:p>
          <w:p w:rsidR="0004144E" w:rsidRPr="009E6C21" w:rsidRDefault="008E0B3C" w:rsidP="00783FE5">
            <w:pPr>
              <w:cnfStyle w:val="100000000000" w:firstRow="1" w:lastRow="0" w:firstColumn="0" w:lastColumn="0" w:oddVBand="0" w:evenVBand="0" w:oddHBand="0" w:evenHBand="0" w:firstRowFirstColumn="0" w:firstRowLastColumn="0" w:lastRowFirstColumn="0" w:lastRowLastColumn="0"/>
              <w:rPr>
                <w:b w:val="0"/>
              </w:rPr>
            </w:pPr>
            <w:r w:rsidRPr="009E6C21">
              <w:t>W</w:t>
            </w:r>
            <w:r w:rsidR="0004144E" w:rsidRPr="009E6C21">
              <w:t xml:space="preserve">e </w:t>
            </w:r>
            <w:r w:rsidRPr="009E6C21">
              <w:t>value equipping members of CrossWay in sharing their faith</w:t>
            </w:r>
            <w:r w:rsidR="0004144E" w:rsidRPr="009E6C21">
              <w:t>.</w:t>
            </w:r>
            <w:r w:rsidR="0004144E" w:rsidRPr="009E6C21">
              <w:rPr>
                <w:b w:val="0"/>
              </w:rPr>
              <w:t xml:space="preserve">  Our key objectives in helping us achieve this value include:</w:t>
            </w:r>
          </w:p>
          <w:p w:rsidR="001C1161" w:rsidRPr="009E6C21" w:rsidRDefault="002607B2" w:rsidP="001C1161">
            <w:pPr>
              <w:pStyle w:val="ListBullet"/>
              <w:cnfStyle w:val="100000000000" w:firstRow="1" w:lastRow="0" w:firstColumn="0" w:lastColumn="0" w:oddVBand="0" w:evenVBand="0" w:oddHBand="0" w:evenHBand="0" w:firstRowFirstColumn="0" w:firstRowLastColumn="0" w:lastRowFirstColumn="0" w:lastRowLastColumn="0"/>
              <w:rPr>
                <w:b w:val="0"/>
              </w:rPr>
            </w:pPr>
            <w:r>
              <w:rPr>
                <w:b w:val="0"/>
              </w:rPr>
              <w:t>A</w:t>
            </w:r>
            <w:r w:rsidR="001C1161" w:rsidRPr="009E6C21">
              <w:rPr>
                <w:b w:val="0"/>
              </w:rPr>
              <w:t xml:space="preserve">ppoint an Evangelism Coach – someone who has a passion for sharing God’s good news.  This person will walk alongside and enable our corporate and individual life in evangelism by offering training, and support our corporate-evangelistic efforts (such as seminars or Alpha) </w:t>
            </w:r>
          </w:p>
          <w:p w:rsidR="001C1161" w:rsidRPr="009E6C21" w:rsidRDefault="002607B2" w:rsidP="001C1161">
            <w:pPr>
              <w:pStyle w:val="ListBullet"/>
              <w:cnfStyle w:val="100000000000" w:firstRow="1" w:lastRow="0" w:firstColumn="0" w:lastColumn="0" w:oddVBand="0" w:evenVBand="0" w:oddHBand="0" w:evenHBand="0" w:firstRowFirstColumn="0" w:firstRowLastColumn="0" w:lastRowFirstColumn="0" w:lastRowLastColumn="0"/>
              <w:rPr>
                <w:b w:val="0"/>
              </w:rPr>
            </w:pPr>
            <w:r>
              <w:rPr>
                <w:b w:val="0"/>
              </w:rPr>
              <w:t>C</w:t>
            </w:r>
            <w:r w:rsidR="001C1161" w:rsidRPr="009E6C21">
              <w:rPr>
                <w:b w:val="0"/>
              </w:rPr>
              <w:t xml:space="preserve">ontinue to invest in rest home visits and offering </w:t>
            </w:r>
            <w:r w:rsidR="008A118D">
              <w:rPr>
                <w:b w:val="0"/>
              </w:rPr>
              <w:t xml:space="preserve">worship </w:t>
            </w:r>
            <w:r w:rsidR="001C1161" w:rsidRPr="009E6C21">
              <w:rPr>
                <w:b w:val="0"/>
              </w:rPr>
              <w:t>services</w:t>
            </w:r>
          </w:p>
          <w:p w:rsidR="00151C5A" w:rsidRPr="009E6C21" w:rsidRDefault="00151C5A">
            <w:pPr>
              <w:cnfStyle w:val="100000000000" w:firstRow="1" w:lastRow="0" w:firstColumn="0" w:lastColumn="0" w:oddVBand="0" w:evenVBand="0" w:oddHBand="0" w:evenHBand="0" w:firstRowFirstColumn="0" w:firstRowLastColumn="0" w:lastRowFirstColumn="0" w:lastRowLastColumn="0"/>
              <w:rPr>
                <w:b w:val="0"/>
              </w:rPr>
            </w:pPr>
          </w:p>
        </w:tc>
      </w:tr>
      <w:tr w:rsidR="00151C5A" w:rsidRPr="009E6C21" w:rsidTr="004234E2">
        <w:trPr>
          <w:cnfStyle w:val="000000100000" w:firstRow="0" w:lastRow="0" w:firstColumn="0" w:lastColumn="0" w:oddVBand="0" w:evenVBand="0" w:oddHBand="1" w:evenHBand="0" w:firstRowFirstColumn="0" w:firstRowLastColumn="0" w:lastRowFirstColumn="0" w:lastRowLastColumn="0"/>
          <w:trHeight w:hRule="exact" w:val="504"/>
        </w:trPr>
        <w:tc>
          <w:tcPr>
            <w:cnfStyle w:val="001000000000" w:firstRow="0" w:lastRow="0" w:firstColumn="1" w:lastColumn="0" w:oddVBand="0" w:evenVBand="0" w:oddHBand="0" w:evenHBand="0" w:firstRowFirstColumn="0" w:firstRowLastColumn="0" w:lastRowFirstColumn="0" w:lastRowLastColumn="0"/>
            <w:tcW w:w="6516" w:type="dxa"/>
            <w:shd w:val="clear" w:color="auto" w:fill="auto"/>
          </w:tcPr>
          <w:p w:rsidR="00E80724" w:rsidRPr="009E6C21" w:rsidRDefault="00E80724">
            <w:pPr>
              <w:pStyle w:val="NoSpacing"/>
              <w:rPr>
                <w:rStyle w:val="PageNumber"/>
              </w:rPr>
            </w:pPr>
          </w:p>
          <w:p w:rsidR="00151C5A" w:rsidRPr="009E6C21" w:rsidRDefault="00F162C4">
            <w:pPr>
              <w:pStyle w:val="NoSpacing"/>
              <w:rPr>
                <w:rStyle w:val="PageNumber"/>
              </w:rPr>
            </w:pPr>
            <w:r w:rsidRPr="009E6C21">
              <w:rPr>
                <w:rStyle w:val="PageNumber"/>
              </w:rPr>
              <w:t>1</w:t>
            </w:r>
          </w:p>
        </w:tc>
        <w:tc>
          <w:tcPr>
            <w:tcW w:w="850" w:type="dxa"/>
            <w:shd w:val="clear" w:color="auto" w:fill="auto"/>
          </w:tcPr>
          <w:p w:rsidR="00151C5A" w:rsidRPr="009E6C21" w:rsidRDefault="00151C5A">
            <w:pPr>
              <w:pStyle w:val="NoSpacing"/>
              <w:cnfStyle w:val="000000100000" w:firstRow="0" w:lastRow="0" w:firstColumn="0" w:lastColumn="0" w:oddVBand="0" w:evenVBand="0" w:oddHBand="1" w:evenHBand="0" w:firstRowFirstColumn="0" w:firstRowLastColumn="0" w:lastRowFirstColumn="0" w:lastRowLastColumn="0"/>
            </w:pPr>
          </w:p>
        </w:tc>
        <w:tc>
          <w:tcPr>
            <w:tcW w:w="993" w:type="dxa"/>
            <w:shd w:val="clear" w:color="auto" w:fill="auto"/>
          </w:tcPr>
          <w:p w:rsidR="00151C5A" w:rsidRPr="009E6C21" w:rsidRDefault="00151C5A">
            <w:pPr>
              <w:pStyle w:val="NoSpacing"/>
              <w:cnfStyle w:val="000000100000" w:firstRow="0" w:lastRow="0" w:firstColumn="0" w:lastColumn="0" w:oddVBand="0" w:evenVBand="0" w:oddHBand="1" w:evenHBand="0" w:firstRowFirstColumn="0" w:firstRowLastColumn="0" w:lastRowFirstColumn="0" w:lastRowLastColumn="0"/>
            </w:pPr>
          </w:p>
        </w:tc>
        <w:tc>
          <w:tcPr>
            <w:tcW w:w="6804" w:type="dxa"/>
            <w:shd w:val="clear" w:color="auto" w:fill="auto"/>
          </w:tcPr>
          <w:p w:rsidR="00E80724" w:rsidRPr="009E6C21" w:rsidRDefault="00E80724">
            <w:pPr>
              <w:pStyle w:val="NoSpacing"/>
              <w:jc w:val="right"/>
              <w:cnfStyle w:val="000000100000" w:firstRow="0" w:lastRow="0" w:firstColumn="0" w:lastColumn="0" w:oddVBand="0" w:evenVBand="0" w:oddHBand="1" w:evenHBand="0" w:firstRowFirstColumn="0" w:firstRowLastColumn="0" w:lastRowFirstColumn="0" w:lastRowLastColumn="0"/>
              <w:rPr>
                <w:rStyle w:val="PageNumber"/>
                <w:b w:val="0"/>
              </w:rPr>
            </w:pPr>
          </w:p>
          <w:p w:rsidR="00151C5A" w:rsidRPr="009E6C21" w:rsidRDefault="00823A68">
            <w:pPr>
              <w:pStyle w:val="NoSpacing"/>
              <w:jc w:val="right"/>
              <w:cnfStyle w:val="000000100000" w:firstRow="0" w:lastRow="0" w:firstColumn="0" w:lastColumn="0" w:oddVBand="0" w:evenVBand="0" w:oddHBand="1" w:evenHBand="0" w:firstRowFirstColumn="0" w:firstRowLastColumn="0" w:lastRowFirstColumn="0" w:lastRowLastColumn="0"/>
              <w:rPr>
                <w:rStyle w:val="PageNumber"/>
                <w:b w:val="0"/>
              </w:rPr>
            </w:pPr>
            <w:r w:rsidRPr="009E6C21">
              <w:rPr>
                <w:rStyle w:val="PageNumber"/>
                <w:b w:val="0"/>
              </w:rPr>
              <w:t>6</w:t>
            </w:r>
          </w:p>
        </w:tc>
      </w:tr>
    </w:tbl>
    <w:p w:rsidR="00A56913" w:rsidRPr="009E6C21" w:rsidRDefault="00A56913">
      <w:pPr>
        <w:pStyle w:val="NoSpacing"/>
      </w:pP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Page layout for 2 interior booklet pages"/>
      </w:tblPr>
      <w:tblGrid>
        <w:gridCol w:w="6516"/>
        <w:gridCol w:w="850"/>
        <w:gridCol w:w="851"/>
        <w:gridCol w:w="6946"/>
      </w:tblGrid>
      <w:tr w:rsidR="00CC4082" w:rsidRPr="009E6C21" w:rsidTr="00CC2364">
        <w:trPr>
          <w:cnfStyle w:val="100000000000" w:firstRow="1" w:lastRow="0" w:firstColumn="0" w:lastColumn="0" w:oddVBand="0" w:evenVBand="0" w:oddHBand="0" w:evenHBand="0" w:firstRowFirstColumn="0" w:firstRowLastColumn="0" w:lastRowFirstColumn="0" w:lastRowLastColumn="0"/>
          <w:trHeight w:hRule="exact" w:val="9860"/>
        </w:trPr>
        <w:tc>
          <w:tcPr>
            <w:cnfStyle w:val="001000000000" w:firstRow="0" w:lastRow="0" w:firstColumn="1" w:lastColumn="0" w:oddVBand="0" w:evenVBand="0" w:oddHBand="0" w:evenHBand="0" w:firstRowFirstColumn="0" w:firstRowLastColumn="0" w:lastRowFirstColumn="0" w:lastRowLastColumn="0"/>
            <w:tcW w:w="6516" w:type="dxa"/>
            <w:shd w:val="clear" w:color="auto" w:fill="auto"/>
          </w:tcPr>
          <w:p w:rsidR="00CC4082" w:rsidRPr="009E6C21" w:rsidRDefault="00CC4082" w:rsidP="00CC4082">
            <w:pPr>
              <w:pStyle w:val="Heading2"/>
              <w:outlineLvl w:val="1"/>
              <w:rPr>
                <w:b w:val="0"/>
              </w:rPr>
            </w:pPr>
            <w:r w:rsidRPr="009E6C21">
              <w:rPr>
                <w:b w:val="0"/>
              </w:rPr>
              <w:lastRenderedPageBreak/>
              <w:t>our public worship</w:t>
            </w:r>
          </w:p>
          <w:p w:rsidR="00CC4082" w:rsidRDefault="00CC4082" w:rsidP="00CC4082">
            <w:pPr>
              <w:rPr>
                <w:b w:val="0"/>
              </w:rPr>
            </w:pPr>
            <w:r w:rsidRPr="009E6C21">
              <w:rPr>
                <w:noProof/>
              </w:rPr>
              <w:drawing>
                <wp:anchor distT="0" distB="0" distL="114300" distR="114300" simplePos="0" relativeHeight="251677696" behindDoc="1" locked="0" layoutInCell="1" allowOverlap="1" wp14:anchorId="0C928C06" wp14:editId="6D128730">
                  <wp:simplePos x="0" y="0"/>
                  <wp:positionH relativeFrom="column">
                    <wp:posOffset>2595880</wp:posOffset>
                  </wp:positionH>
                  <wp:positionV relativeFrom="paragraph">
                    <wp:posOffset>256540</wp:posOffset>
                  </wp:positionV>
                  <wp:extent cx="1734185" cy="905510"/>
                  <wp:effectExtent l="0" t="0" r="5715" b="0"/>
                  <wp:wrapTight wrapText="bothSides">
                    <wp:wrapPolygon edited="0">
                      <wp:start x="0" y="0"/>
                      <wp:lineTo x="0" y="21206"/>
                      <wp:lineTo x="21513" y="21206"/>
                      <wp:lineTo x="215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8"/>
                          <a:stretch>
                            <a:fillRect/>
                          </a:stretch>
                        </pic:blipFill>
                        <pic:spPr bwMode="auto">
                          <a:xfrm>
                            <a:off x="0" y="0"/>
                            <a:ext cx="1734185" cy="905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6C21">
              <w:rPr>
                <w:b w:val="0"/>
              </w:rPr>
              <w:t xml:space="preserve">Every time we gather together as members of God’s </w:t>
            </w:r>
            <w:r>
              <w:rPr>
                <w:b w:val="0"/>
              </w:rPr>
              <w:t>family</w:t>
            </w:r>
            <w:r w:rsidRPr="009E6C21">
              <w:rPr>
                <w:b w:val="0"/>
              </w:rPr>
              <w:t xml:space="preserve"> to hear and experience the gospel in our services, we are invited to respond anew to God’s call in Christ.  In our public worship, God renews us, heals us, blesses us and then sends us out into God’s world. </w:t>
            </w:r>
          </w:p>
          <w:p w:rsidR="00CC4082" w:rsidRPr="009E6C21" w:rsidRDefault="00CC4082" w:rsidP="00CC4082">
            <w:pPr>
              <w:rPr>
                <w:b w:val="0"/>
              </w:rPr>
            </w:pPr>
            <w:r w:rsidRPr="009E6C21">
              <w:rPr>
                <w:b w:val="0"/>
              </w:rPr>
              <w:t xml:space="preserve">Below are our objectives against two </w:t>
            </w:r>
            <w:r w:rsidR="008400E5">
              <w:rPr>
                <w:b w:val="0"/>
              </w:rPr>
              <w:t xml:space="preserve">aspirational </w:t>
            </w:r>
            <w:r w:rsidRPr="009E6C21">
              <w:rPr>
                <w:b w:val="0"/>
              </w:rPr>
              <w:t>value</w:t>
            </w:r>
            <w:r w:rsidR="008400E5">
              <w:rPr>
                <w:b w:val="0"/>
              </w:rPr>
              <w:t>s</w:t>
            </w:r>
            <w:r w:rsidRPr="009E6C21">
              <w:rPr>
                <w:b w:val="0"/>
              </w:rPr>
              <w:t xml:space="preserve"> we are focusing on at CrossWay Church:</w:t>
            </w:r>
          </w:p>
          <w:p w:rsidR="00CC4082" w:rsidRPr="009E6C21" w:rsidRDefault="00CC4082" w:rsidP="00CC4082">
            <w:pPr>
              <w:rPr>
                <w:b w:val="0"/>
              </w:rPr>
            </w:pPr>
            <w:r w:rsidRPr="009E6C21">
              <w:t>We value gathering together as one family under our Triune God.</w:t>
            </w:r>
            <w:r w:rsidRPr="009E6C21">
              <w:rPr>
                <w:b w:val="0"/>
              </w:rPr>
              <w:t xml:space="preserve">  Our key objectives in helping us achieve this value include:</w:t>
            </w:r>
          </w:p>
          <w:p w:rsidR="00CC4082" w:rsidRPr="009E6C21" w:rsidRDefault="00CC4082" w:rsidP="00CC4082">
            <w:pPr>
              <w:pStyle w:val="ListBullet"/>
              <w:rPr>
                <w:b w:val="0"/>
              </w:rPr>
            </w:pPr>
            <w:r>
              <w:rPr>
                <w:b w:val="0"/>
              </w:rPr>
              <w:t>Join the</w:t>
            </w:r>
            <w:r w:rsidRPr="009E6C21">
              <w:rPr>
                <w:b w:val="0"/>
              </w:rPr>
              <w:t xml:space="preserve"> three ‘separate’ congregations (Presbyterian, Samoan Fellowship and Union) to worship together at Queen Street, with our En</w:t>
            </w:r>
            <w:r>
              <w:rPr>
                <w:b w:val="0"/>
              </w:rPr>
              <w:t>glish-lan</w:t>
            </w:r>
            <w:r w:rsidR="00045759">
              <w:rPr>
                <w:b w:val="0"/>
              </w:rPr>
              <w:t>guage service at 10.00am and our</w:t>
            </w:r>
            <w:r>
              <w:rPr>
                <w:b w:val="0"/>
              </w:rPr>
              <w:t xml:space="preserve"> Samoan-</w:t>
            </w:r>
            <w:r w:rsidRPr="009E6C21">
              <w:rPr>
                <w:b w:val="0"/>
              </w:rPr>
              <w:t>language service at midday</w:t>
            </w:r>
          </w:p>
          <w:p w:rsidR="009B3391" w:rsidRPr="009B3391" w:rsidRDefault="00B51D81" w:rsidP="00CC4082">
            <w:pPr>
              <w:pStyle w:val="ListBullet"/>
              <w:rPr>
                <w:b w:val="0"/>
              </w:rPr>
            </w:pPr>
            <w:r>
              <w:rPr>
                <w:b w:val="0"/>
              </w:rPr>
              <w:t>Broadcast our Worship services on TV and Radio.</w:t>
            </w:r>
          </w:p>
          <w:p w:rsidR="00CC4082" w:rsidRPr="009E6C21" w:rsidRDefault="00CC4082" w:rsidP="00CC4082">
            <w:pPr>
              <w:pStyle w:val="ListBullet"/>
              <w:rPr>
                <w:b w:val="0"/>
              </w:rPr>
            </w:pPr>
            <w:r>
              <w:rPr>
                <w:b w:val="0"/>
              </w:rPr>
              <w:t>O</w:t>
            </w:r>
            <w:r w:rsidRPr="009E6C21">
              <w:rPr>
                <w:b w:val="0"/>
              </w:rPr>
              <w:t>pen up the 10.00am service to incorporate creative worship for children, youth/young adults and Samoan-langua</w:t>
            </w:r>
            <w:r>
              <w:rPr>
                <w:b w:val="0"/>
              </w:rPr>
              <w:t xml:space="preserve">ge songs and </w:t>
            </w:r>
            <w:r w:rsidRPr="009E6C21">
              <w:rPr>
                <w:b w:val="0"/>
              </w:rPr>
              <w:t>hymns</w:t>
            </w:r>
            <w:r w:rsidR="00CC450A">
              <w:rPr>
                <w:b w:val="0"/>
              </w:rPr>
              <w:t>, and encourage members to express their unique creative gifts</w:t>
            </w:r>
          </w:p>
          <w:p w:rsidR="00CC4082" w:rsidRDefault="00CC4082" w:rsidP="00CC4082">
            <w:pPr>
              <w:pStyle w:val="ListBullet"/>
              <w:rPr>
                <w:b w:val="0"/>
              </w:rPr>
            </w:pPr>
            <w:r>
              <w:rPr>
                <w:b w:val="0"/>
              </w:rPr>
              <w:t>P</w:t>
            </w:r>
            <w:r w:rsidRPr="009E6C21">
              <w:rPr>
                <w:b w:val="0"/>
              </w:rPr>
              <w:t>rovide resources for children during public worship that will cater for their unique needs and learning styles through the leadership of the Children</w:t>
            </w:r>
            <w:r>
              <w:rPr>
                <w:b w:val="0"/>
              </w:rPr>
              <w:t>’s</w:t>
            </w:r>
            <w:r w:rsidRPr="009E6C21">
              <w:rPr>
                <w:b w:val="0"/>
              </w:rPr>
              <w:t xml:space="preserve"> Community Ministry role (refer our Public Witness objectives for</w:t>
            </w:r>
            <w:r>
              <w:rPr>
                <w:b w:val="0"/>
              </w:rPr>
              <w:t xml:space="preserve"> more information on this role) and existing Samoan youth and children church leaders</w:t>
            </w:r>
          </w:p>
          <w:p w:rsidR="00CC4082" w:rsidRPr="008A5D74" w:rsidRDefault="00CC4082" w:rsidP="00CC4082">
            <w:pPr>
              <w:pStyle w:val="ListBullet"/>
              <w:numPr>
                <w:ilvl w:val="0"/>
                <w:numId w:val="7"/>
              </w:numPr>
              <w:ind w:left="459"/>
              <w:rPr>
                <w:b w:val="0"/>
              </w:rPr>
            </w:pPr>
            <w:r w:rsidRPr="008F474E">
              <w:rPr>
                <w:b w:val="0"/>
              </w:rPr>
              <w:t>W</w:t>
            </w:r>
            <w:r w:rsidR="008400E5">
              <w:rPr>
                <w:b w:val="0"/>
              </w:rPr>
              <w:t>ith the Children’s Community role</w:t>
            </w:r>
            <w:r w:rsidRPr="008F474E">
              <w:rPr>
                <w:b w:val="0"/>
              </w:rPr>
              <w:t xml:space="preserve"> we will be Kids Accredited under PCANZ </w:t>
            </w:r>
            <w:r w:rsidRPr="008F474E">
              <w:rPr>
                <w:b w:val="0"/>
                <w:sz w:val="16"/>
                <w:szCs w:val="16"/>
              </w:rPr>
              <w:t xml:space="preserve">(see </w:t>
            </w:r>
            <w:hyperlink r:id="rId19" w:history="1">
              <w:r w:rsidRPr="008F474E">
                <w:rPr>
                  <w:rStyle w:val="Hyperlink"/>
                  <w:b w:val="0"/>
                  <w:sz w:val="16"/>
                  <w:szCs w:val="16"/>
                </w:rPr>
                <w:t>https://www.presbyterian.org.nz/national-ministries/kids-friendly</w:t>
              </w:r>
            </w:hyperlink>
            <w:r w:rsidRPr="008F474E">
              <w:rPr>
                <w:b w:val="0"/>
                <w:sz w:val="16"/>
                <w:szCs w:val="16"/>
              </w:rPr>
              <w:t>)</w:t>
            </w:r>
          </w:p>
          <w:p w:rsidR="00CC4082" w:rsidRPr="009E6C21" w:rsidRDefault="00CC4082" w:rsidP="00CC4082">
            <w:pPr>
              <w:rPr>
                <w:b w:val="0"/>
              </w:rPr>
            </w:pPr>
            <w:r w:rsidRPr="009E6C21">
              <w:t>We value table fellowship for its intimacy</w:t>
            </w:r>
            <w:r w:rsidRPr="009E6C21">
              <w:rPr>
                <w:b w:val="0"/>
              </w:rPr>
              <w:t xml:space="preserve">.  </w:t>
            </w:r>
          </w:p>
          <w:p w:rsidR="00CC4082" w:rsidRPr="009E6C21" w:rsidRDefault="00CC4082" w:rsidP="00CC4082">
            <w:pPr>
              <w:pStyle w:val="ListBullet"/>
              <w:rPr>
                <w:b w:val="0"/>
              </w:rPr>
            </w:pPr>
            <w:r>
              <w:rPr>
                <w:b w:val="0"/>
              </w:rPr>
              <w:t xml:space="preserve">Continue to offer café services in Queen Street Hall, </w:t>
            </w:r>
          </w:p>
          <w:p w:rsidR="00CC4082" w:rsidRPr="009E6C21" w:rsidRDefault="00CC4082" w:rsidP="00CC4082">
            <w:pPr>
              <w:rPr>
                <w:b w:val="0"/>
              </w:rPr>
            </w:pPr>
          </w:p>
          <w:p w:rsidR="00CC4082" w:rsidRPr="009E6C21" w:rsidRDefault="00CC4082" w:rsidP="00CC4082">
            <w:pPr>
              <w:spacing w:before="0"/>
              <w:rPr>
                <w:b w:val="0"/>
              </w:rPr>
            </w:pPr>
          </w:p>
          <w:p w:rsidR="00CC4082" w:rsidRPr="009E6C21" w:rsidRDefault="00CC4082" w:rsidP="00CC4082">
            <w:pPr>
              <w:rPr>
                <w:b w:val="0"/>
              </w:rPr>
            </w:pPr>
          </w:p>
        </w:tc>
        <w:tc>
          <w:tcPr>
            <w:tcW w:w="850" w:type="dxa"/>
            <w:shd w:val="clear" w:color="auto" w:fill="auto"/>
          </w:tcPr>
          <w:p w:rsidR="00CC4082" w:rsidRPr="009E6C21" w:rsidRDefault="00CC4082" w:rsidP="00CC4082">
            <w:pPr>
              <w:pStyle w:val="NoSpacing"/>
              <w:cnfStyle w:val="100000000000" w:firstRow="1" w:lastRow="0" w:firstColumn="0" w:lastColumn="0" w:oddVBand="0" w:evenVBand="0" w:oddHBand="0" w:evenHBand="0" w:firstRowFirstColumn="0" w:firstRowLastColumn="0" w:lastRowFirstColumn="0" w:lastRowLastColumn="0"/>
              <w:rPr>
                <w:b w:val="0"/>
              </w:rPr>
            </w:pPr>
          </w:p>
        </w:tc>
        <w:tc>
          <w:tcPr>
            <w:tcW w:w="851" w:type="dxa"/>
            <w:shd w:val="clear" w:color="auto" w:fill="auto"/>
          </w:tcPr>
          <w:p w:rsidR="00CC4082" w:rsidRPr="009E6C21" w:rsidRDefault="00CC4082" w:rsidP="00CC4082">
            <w:pPr>
              <w:pStyle w:val="NoSpacing"/>
              <w:cnfStyle w:val="100000000000" w:firstRow="1" w:lastRow="0" w:firstColumn="0" w:lastColumn="0" w:oddVBand="0" w:evenVBand="0" w:oddHBand="0" w:evenHBand="0" w:firstRowFirstColumn="0" w:firstRowLastColumn="0" w:lastRowFirstColumn="0" w:lastRowLastColumn="0"/>
              <w:rPr>
                <w:b w:val="0"/>
              </w:rPr>
            </w:pPr>
          </w:p>
        </w:tc>
        <w:tc>
          <w:tcPr>
            <w:tcW w:w="6946" w:type="dxa"/>
            <w:shd w:val="clear" w:color="auto" w:fill="auto"/>
          </w:tcPr>
          <w:p w:rsidR="00CC4082" w:rsidRPr="009E6C21" w:rsidRDefault="00CC450A" w:rsidP="00CC4082">
            <w:pPr>
              <w:pStyle w:val="Heading2"/>
              <w:outlineLvl w:val="1"/>
              <w:cnfStyle w:val="100000000000" w:firstRow="1" w:lastRow="0" w:firstColumn="0" w:lastColumn="0" w:oddVBand="0" w:evenVBand="0" w:oddHBand="0" w:evenHBand="0" w:firstRowFirstColumn="0" w:firstRowLastColumn="0" w:lastRowFirstColumn="0" w:lastRowLastColumn="0"/>
              <w:rPr>
                <w:b w:val="0"/>
              </w:rPr>
            </w:pPr>
            <w:r>
              <w:rPr>
                <w:b w:val="0"/>
              </w:rPr>
              <w:t>our public witness</w:t>
            </w:r>
          </w:p>
          <w:p w:rsidR="00CC450A" w:rsidRDefault="00CC450A" w:rsidP="00CC450A">
            <w:pPr>
              <w:cnfStyle w:val="100000000000" w:firstRow="1" w:lastRow="0" w:firstColumn="0" w:lastColumn="0" w:oddVBand="0" w:evenVBand="0" w:oddHBand="0" w:evenHBand="0" w:firstRowFirstColumn="0" w:firstRowLastColumn="0" w:lastRowFirstColumn="0" w:lastRowLastColumn="0"/>
              <w:rPr>
                <w:b w:val="0"/>
              </w:rPr>
            </w:pPr>
            <w:r w:rsidRPr="009E6C21">
              <w:rPr>
                <w:noProof/>
              </w:rPr>
              <w:drawing>
                <wp:anchor distT="0" distB="180340" distL="180340" distR="180340" simplePos="0" relativeHeight="251679744" behindDoc="1" locked="0" layoutInCell="1" allowOverlap="1" wp14:anchorId="2D99A588" wp14:editId="7A700EB8">
                  <wp:simplePos x="0" y="0"/>
                  <wp:positionH relativeFrom="column">
                    <wp:posOffset>57785</wp:posOffset>
                  </wp:positionH>
                  <wp:positionV relativeFrom="paragraph">
                    <wp:posOffset>137160</wp:posOffset>
                  </wp:positionV>
                  <wp:extent cx="1779270" cy="1186180"/>
                  <wp:effectExtent l="0" t="0" r="0" b="0"/>
                  <wp:wrapTight wrapText="bothSides">
                    <wp:wrapPolygon edited="0">
                      <wp:start x="0" y="0"/>
                      <wp:lineTo x="0" y="21276"/>
                      <wp:lineTo x="21430" y="21276"/>
                      <wp:lineTo x="2143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20"/>
                          <a:stretch>
                            <a:fillRect/>
                          </a:stretch>
                        </pic:blipFill>
                        <pic:spPr bwMode="auto">
                          <a:xfrm>
                            <a:off x="0" y="0"/>
                            <a:ext cx="1779270" cy="1186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0F48">
              <w:rPr>
                <w:b w:val="0"/>
              </w:rPr>
              <w:t xml:space="preserve">The mission of God goes right to the heart of humanity and takes up our cause in times of need or distress.  God desires justice, dignity and restoration of relationships for </w:t>
            </w:r>
            <w:r w:rsidRPr="00B00F48">
              <w:rPr>
                <w:b w:val="0"/>
                <w:i/>
              </w:rPr>
              <w:t>all</w:t>
            </w:r>
            <w:r w:rsidRPr="00B00F48">
              <w:rPr>
                <w:b w:val="0"/>
              </w:rPr>
              <w:t xml:space="preserve"> people.  Our public witness at CrossWay starts with those who often experience being furthest away from God’s love and providence.</w:t>
            </w:r>
          </w:p>
          <w:p w:rsidR="00CC450A" w:rsidRDefault="00CC450A" w:rsidP="00CC450A">
            <w:pPr>
              <w:cnfStyle w:val="100000000000" w:firstRow="1" w:lastRow="0" w:firstColumn="0" w:lastColumn="0" w:oddVBand="0" w:evenVBand="0" w:oddHBand="0" w:evenHBand="0" w:firstRowFirstColumn="0" w:firstRowLastColumn="0" w:lastRowFirstColumn="0" w:lastRowLastColumn="0"/>
              <w:rPr>
                <w:b w:val="0"/>
              </w:rPr>
            </w:pPr>
          </w:p>
          <w:p w:rsidR="008400E5" w:rsidRPr="009E6C21" w:rsidRDefault="008400E5" w:rsidP="008400E5">
            <w:pPr>
              <w:cnfStyle w:val="100000000000" w:firstRow="1" w:lastRow="0" w:firstColumn="0" w:lastColumn="0" w:oddVBand="0" w:evenVBand="0" w:oddHBand="0" w:evenHBand="0" w:firstRowFirstColumn="0" w:firstRowLastColumn="0" w:lastRowFirstColumn="0" w:lastRowLastColumn="0"/>
              <w:rPr>
                <w:b w:val="0"/>
              </w:rPr>
            </w:pPr>
            <w:r w:rsidRPr="009E6C21">
              <w:rPr>
                <w:b w:val="0"/>
              </w:rPr>
              <w:t xml:space="preserve">Below are our objectives against two </w:t>
            </w:r>
            <w:r>
              <w:rPr>
                <w:b w:val="0"/>
              </w:rPr>
              <w:t xml:space="preserve">aspirational </w:t>
            </w:r>
            <w:r w:rsidRPr="009E6C21">
              <w:rPr>
                <w:b w:val="0"/>
              </w:rPr>
              <w:t>value</w:t>
            </w:r>
            <w:r>
              <w:rPr>
                <w:b w:val="0"/>
              </w:rPr>
              <w:t>s</w:t>
            </w:r>
            <w:r w:rsidRPr="009E6C21">
              <w:rPr>
                <w:b w:val="0"/>
              </w:rPr>
              <w:t xml:space="preserve"> we are focusing on at CrossWay Church:</w:t>
            </w:r>
          </w:p>
          <w:p w:rsidR="00CC450A" w:rsidRDefault="00CC450A" w:rsidP="00CC450A">
            <w:pPr>
              <w:cnfStyle w:val="100000000000" w:firstRow="1" w:lastRow="0" w:firstColumn="0" w:lastColumn="0" w:oddVBand="0" w:evenVBand="0" w:oddHBand="0" w:evenHBand="0" w:firstRowFirstColumn="0" w:firstRowLastColumn="0" w:lastRowFirstColumn="0" w:lastRowLastColumn="0"/>
              <w:rPr>
                <w:b w:val="0"/>
              </w:rPr>
            </w:pPr>
            <w:r w:rsidRPr="009E6C21">
              <w:t xml:space="preserve">We value </w:t>
            </w:r>
            <w:r>
              <w:t>partnering with other organisations who work with vulnerable people and struggle for social justice</w:t>
            </w:r>
          </w:p>
          <w:p w:rsidR="00CC450A" w:rsidRDefault="00CC450A" w:rsidP="00CC450A">
            <w:pPr>
              <w:pStyle w:val="ListBullet"/>
              <w:cnfStyle w:val="100000000000" w:firstRow="1" w:lastRow="0" w:firstColumn="0" w:lastColumn="0" w:oddVBand="0" w:evenVBand="0" w:oddHBand="0" w:evenHBand="0" w:firstRowFirstColumn="0" w:firstRowLastColumn="0" w:lastRowFirstColumn="0" w:lastRowLastColumn="0"/>
              <w:rPr>
                <w:b w:val="0"/>
              </w:rPr>
            </w:pPr>
            <w:r>
              <w:rPr>
                <w:b w:val="0"/>
              </w:rPr>
              <w:t>With the support of grants, we will create a Children’s Community Ministry role who will work closer with Masterton Family Education &amp; Support Centre (MFESC) to deepen missional and evangelical opportunities.  They will also explore further opportunities with other vulnerable-children-based organisations within Masterton.</w:t>
            </w:r>
          </w:p>
          <w:p w:rsidR="00CC450A" w:rsidRDefault="00CC450A" w:rsidP="00CC450A">
            <w:pPr>
              <w:pStyle w:val="ListBullet"/>
              <w:cnfStyle w:val="100000000000" w:firstRow="1" w:lastRow="0" w:firstColumn="0" w:lastColumn="0" w:oddVBand="0" w:evenVBand="0" w:oddHBand="0" w:evenHBand="0" w:firstRowFirstColumn="0" w:firstRowLastColumn="0" w:lastRowFirstColumn="0" w:lastRowLastColumn="0"/>
              <w:rPr>
                <w:b w:val="0"/>
              </w:rPr>
            </w:pPr>
            <w:r>
              <w:rPr>
                <w:b w:val="0"/>
              </w:rPr>
              <w:t>With the guidance of the Children’s Community Ministry person and MFESC, we will look for opportunities to train and mentor people to work alongside vulnerable families</w:t>
            </w:r>
          </w:p>
          <w:p w:rsidR="00CC450A" w:rsidRDefault="00CC450A" w:rsidP="00CC450A">
            <w:pPr>
              <w:pStyle w:val="ListBullet"/>
              <w:cnfStyle w:val="100000000000" w:firstRow="1" w:lastRow="0" w:firstColumn="0" w:lastColumn="0" w:oddVBand="0" w:evenVBand="0" w:oddHBand="0" w:evenHBand="0" w:firstRowFirstColumn="0" w:firstRowLastColumn="0" w:lastRowFirstColumn="0" w:lastRowLastColumn="0"/>
              <w:rPr>
                <w:b w:val="0"/>
              </w:rPr>
            </w:pPr>
            <w:r>
              <w:rPr>
                <w:b w:val="0"/>
              </w:rPr>
              <w:t>Offer opportunities to partner with specialists or leaders from social justice-based organisations to speak or seminars or public worship events</w:t>
            </w:r>
          </w:p>
          <w:p w:rsidR="00CC450A" w:rsidRDefault="00CC450A" w:rsidP="00CC450A">
            <w:pPr>
              <w:cnfStyle w:val="100000000000" w:firstRow="1" w:lastRow="0" w:firstColumn="0" w:lastColumn="0" w:oddVBand="0" w:evenVBand="0" w:oddHBand="0" w:evenHBand="0" w:firstRowFirstColumn="0" w:firstRowLastColumn="0" w:lastRowFirstColumn="0" w:lastRowLastColumn="0"/>
              <w:rPr>
                <w:b w:val="0"/>
              </w:rPr>
            </w:pPr>
            <w:r>
              <w:t>We value creating space for people to share about their work and engagement with social justice (incl</w:t>
            </w:r>
            <w:r w:rsidR="008400E5">
              <w:t>u</w:t>
            </w:r>
            <w:r>
              <w:t>d</w:t>
            </w:r>
            <w:r w:rsidR="008400E5">
              <w:t>ing</w:t>
            </w:r>
            <w:r>
              <w:t xml:space="preserve"> care of creation)</w:t>
            </w:r>
          </w:p>
          <w:p w:rsidR="00CC450A" w:rsidRDefault="00CC450A" w:rsidP="00CC450A">
            <w:pPr>
              <w:cnfStyle w:val="100000000000" w:firstRow="1" w:lastRow="0" w:firstColumn="0" w:lastColumn="0" w:oddVBand="0" w:evenVBand="0" w:oddHBand="0" w:evenHBand="0" w:firstRowFirstColumn="0" w:firstRowLastColumn="0" w:lastRowFirstColumn="0" w:lastRowLastColumn="0"/>
            </w:pPr>
            <w:r>
              <w:rPr>
                <w:b w:val="0"/>
              </w:rPr>
              <w:t>Create spaces in our public worship or seminars for people to share about their work and/or engagement with social justice</w:t>
            </w:r>
          </w:p>
          <w:p w:rsidR="00CC4082" w:rsidRPr="009E6C21" w:rsidRDefault="00CC4082" w:rsidP="00CC4082">
            <w:pPr>
              <w:cnfStyle w:val="100000000000" w:firstRow="1" w:lastRow="0" w:firstColumn="0" w:lastColumn="0" w:oddVBand="0" w:evenVBand="0" w:oddHBand="0" w:evenHBand="0" w:firstRowFirstColumn="0" w:firstRowLastColumn="0" w:lastRowFirstColumn="0" w:lastRowLastColumn="0"/>
              <w:rPr>
                <w:b w:val="0"/>
              </w:rPr>
            </w:pPr>
          </w:p>
          <w:p w:rsidR="00CC4082" w:rsidRPr="009E6C21" w:rsidRDefault="00CC4082" w:rsidP="00CC4082">
            <w:pPr>
              <w:spacing w:before="0"/>
              <w:cnfStyle w:val="100000000000" w:firstRow="1" w:lastRow="0" w:firstColumn="0" w:lastColumn="0" w:oddVBand="0" w:evenVBand="0" w:oddHBand="0" w:evenHBand="0" w:firstRowFirstColumn="0" w:firstRowLastColumn="0" w:lastRowFirstColumn="0" w:lastRowLastColumn="0"/>
              <w:rPr>
                <w:b w:val="0"/>
              </w:rPr>
            </w:pPr>
          </w:p>
          <w:p w:rsidR="00CC4082" w:rsidRPr="009E6C21" w:rsidRDefault="00CC4082" w:rsidP="00CC4082">
            <w:pPr>
              <w:cnfStyle w:val="100000000000" w:firstRow="1" w:lastRow="0" w:firstColumn="0" w:lastColumn="0" w:oddVBand="0" w:evenVBand="0" w:oddHBand="0" w:evenHBand="0" w:firstRowFirstColumn="0" w:firstRowLastColumn="0" w:lastRowFirstColumn="0" w:lastRowLastColumn="0"/>
              <w:rPr>
                <w:b w:val="0"/>
              </w:rPr>
            </w:pPr>
          </w:p>
        </w:tc>
      </w:tr>
      <w:tr w:rsidR="00CC4082" w:rsidRPr="009E6C21" w:rsidTr="00CC2364">
        <w:trPr>
          <w:cnfStyle w:val="000000100000" w:firstRow="0" w:lastRow="0" w:firstColumn="0" w:lastColumn="0" w:oddVBand="0" w:evenVBand="0" w:oddHBand="1" w:evenHBand="0" w:firstRowFirstColumn="0" w:firstRowLastColumn="0" w:lastRowFirstColumn="0" w:lastRowLastColumn="0"/>
          <w:trHeight w:hRule="exact" w:val="482"/>
        </w:trPr>
        <w:tc>
          <w:tcPr>
            <w:cnfStyle w:val="001000000000" w:firstRow="0" w:lastRow="0" w:firstColumn="1" w:lastColumn="0" w:oddVBand="0" w:evenVBand="0" w:oddHBand="0" w:evenHBand="0" w:firstRowFirstColumn="0" w:firstRowLastColumn="0" w:lastRowFirstColumn="0" w:lastRowLastColumn="0"/>
            <w:tcW w:w="6516" w:type="dxa"/>
            <w:shd w:val="clear" w:color="auto" w:fill="auto"/>
          </w:tcPr>
          <w:p w:rsidR="00CC4082" w:rsidRDefault="00CC4082" w:rsidP="00CC4082">
            <w:pPr>
              <w:pStyle w:val="NoSpacing"/>
              <w:rPr>
                <w:rStyle w:val="PageNumber"/>
              </w:rPr>
            </w:pPr>
          </w:p>
          <w:p w:rsidR="00CC4082" w:rsidRPr="009E6C21" w:rsidRDefault="00CC4082" w:rsidP="00CC4082">
            <w:pPr>
              <w:pStyle w:val="NoSpacing"/>
              <w:rPr>
                <w:rStyle w:val="PageNumber"/>
              </w:rPr>
            </w:pPr>
            <w:r w:rsidRPr="009E6C21">
              <w:rPr>
                <w:rStyle w:val="PageNumber"/>
              </w:rPr>
              <w:t>5</w:t>
            </w:r>
          </w:p>
        </w:tc>
        <w:tc>
          <w:tcPr>
            <w:tcW w:w="850" w:type="dxa"/>
            <w:shd w:val="clear" w:color="auto" w:fill="auto"/>
          </w:tcPr>
          <w:p w:rsidR="00CC4082" w:rsidRPr="009E6C21" w:rsidRDefault="00CC4082" w:rsidP="00CC4082">
            <w:pPr>
              <w:pStyle w:val="NoSpacing"/>
              <w:cnfStyle w:val="000000100000" w:firstRow="0" w:lastRow="0" w:firstColumn="0" w:lastColumn="0" w:oddVBand="0" w:evenVBand="0" w:oddHBand="1" w:evenHBand="0" w:firstRowFirstColumn="0" w:firstRowLastColumn="0" w:lastRowFirstColumn="0" w:lastRowLastColumn="0"/>
            </w:pPr>
          </w:p>
        </w:tc>
        <w:tc>
          <w:tcPr>
            <w:tcW w:w="851" w:type="dxa"/>
            <w:shd w:val="clear" w:color="auto" w:fill="auto"/>
          </w:tcPr>
          <w:p w:rsidR="00CC4082" w:rsidRPr="009E6C21" w:rsidRDefault="00CC4082" w:rsidP="00CC4082">
            <w:pPr>
              <w:pStyle w:val="NoSpacing"/>
              <w:cnfStyle w:val="000000100000" w:firstRow="0" w:lastRow="0" w:firstColumn="0" w:lastColumn="0" w:oddVBand="0" w:evenVBand="0" w:oddHBand="1" w:evenHBand="0" w:firstRowFirstColumn="0" w:firstRowLastColumn="0" w:lastRowFirstColumn="0" w:lastRowLastColumn="0"/>
            </w:pPr>
          </w:p>
        </w:tc>
        <w:tc>
          <w:tcPr>
            <w:tcW w:w="6946" w:type="dxa"/>
            <w:shd w:val="clear" w:color="auto" w:fill="auto"/>
          </w:tcPr>
          <w:p w:rsidR="00CC4082" w:rsidRDefault="00CC4082" w:rsidP="00CC4082">
            <w:pPr>
              <w:pStyle w:val="NoSpacing"/>
              <w:cnfStyle w:val="000000100000" w:firstRow="0" w:lastRow="0" w:firstColumn="0" w:lastColumn="0" w:oddVBand="0" w:evenVBand="0" w:oddHBand="1" w:evenHBand="0" w:firstRowFirstColumn="0" w:firstRowLastColumn="0" w:lastRowFirstColumn="0" w:lastRowLastColumn="0"/>
              <w:rPr>
                <w:rStyle w:val="PageNumber"/>
                <w:b w:val="0"/>
              </w:rPr>
            </w:pPr>
          </w:p>
          <w:p w:rsidR="00CC4082" w:rsidRPr="009E6C21" w:rsidRDefault="00CC4082" w:rsidP="00CC4082">
            <w:pPr>
              <w:pStyle w:val="NoSpacing"/>
              <w:jc w:val="right"/>
              <w:cnfStyle w:val="000000100000" w:firstRow="0" w:lastRow="0" w:firstColumn="0" w:lastColumn="0" w:oddVBand="0" w:evenVBand="0" w:oddHBand="1" w:evenHBand="0" w:firstRowFirstColumn="0" w:firstRowLastColumn="0" w:lastRowFirstColumn="0" w:lastRowLastColumn="0"/>
              <w:rPr>
                <w:rStyle w:val="PageNumber"/>
                <w:b w:val="0"/>
              </w:rPr>
            </w:pPr>
            <w:r w:rsidRPr="009E6C21">
              <w:rPr>
                <w:rStyle w:val="PageNumber"/>
                <w:b w:val="0"/>
              </w:rPr>
              <w:t>2</w:t>
            </w:r>
          </w:p>
        </w:tc>
      </w:tr>
    </w:tbl>
    <w:p w:rsidR="001753E8" w:rsidRPr="009E6C21" w:rsidRDefault="001753E8">
      <w:pPr>
        <w:pStyle w:val="NoSpacing"/>
      </w:pP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Page layout for 2 interior booklet pages"/>
      </w:tblPr>
      <w:tblGrid>
        <w:gridCol w:w="6374"/>
        <w:gridCol w:w="851"/>
        <w:gridCol w:w="992"/>
        <w:gridCol w:w="7087"/>
      </w:tblGrid>
      <w:tr w:rsidR="00151C5A" w:rsidRPr="009E6C21" w:rsidTr="00D65E8E">
        <w:trPr>
          <w:cnfStyle w:val="100000000000" w:firstRow="1" w:lastRow="0" w:firstColumn="0" w:lastColumn="0" w:oddVBand="0" w:evenVBand="0" w:oddHBand="0" w:evenHBand="0" w:firstRowFirstColumn="0" w:firstRowLastColumn="0" w:lastRowFirstColumn="0" w:lastRowLastColumn="0"/>
          <w:trHeight w:hRule="exact" w:val="9792"/>
        </w:trPr>
        <w:tc>
          <w:tcPr>
            <w:cnfStyle w:val="001000000000" w:firstRow="0" w:lastRow="0" w:firstColumn="1" w:lastColumn="0" w:oddVBand="0" w:evenVBand="0" w:oddHBand="0" w:evenHBand="0" w:firstRowFirstColumn="0" w:firstRowLastColumn="0" w:lastRowFirstColumn="0" w:lastRowLastColumn="0"/>
            <w:tcW w:w="6374" w:type="dxa"/>
            <w:shd w:val="clear" w:color="auto" w:fill="auto"/>
          </w:tcPr>
          <w:p w:rsidR="00301A4F" w:rsidRPr="009E6C21" w:rsidRDefault="00301A4F" w:rsidP="00301A4F">
            <w:pPr>
              <w:pStyle w:val="Heading2"/>
              <w:outlineLvl w:val="1"/>
              <w:rPr>
                <w:b w:val="0"/>
              </w:rPr>
            </w:pPr>
            <w:r w:rsidRPr="009E6C21">
              <w:rPr>
                <w:b w:val="0"/>
              </w:rPr>
              <w:lastRenderedPageBreak/>
              <w:t>our discipleship development</w:t>
            </w:r>
          </w:p>
          <w:p w:rsidR="00821DF4" w:rsidRDefault="00821DF4" w:rsidP="00301A4F">
            <w:pPr>
              <w:rPr>
                <w:b w:val="0"/>
              </w:rPr>
            </w:pPr>
          </w:p>
          <w:p w:rsidR="003554F3" w:rsidRDefault="008A5D74" w:rsidP="00821DF4">
            <w:pPr>
              <w:rPr>
                <w:b w:val="0"/>
              </w:rPr>
            </w:pPr>
            <w:r w:rsidRPr="009E6C21">
              <w:rPr>
                <w:noProof/>
              </w:rPr>
              <w:drawing>
                <wp:anchor distT="0" distB="36195" distL="180340" distR="180340" simplePos="0" relativeHeight="251674624" behindDoc="1" locked="0" layoutInCell="1" allowOverlap="1" wp14:anchorId="0D94A9FA">
                  <wp:simplePos x="0" y="0"/>
                  <wp:positionH relativeFrom="column">
                    <wp:posOffset>41275</wp:posOffset>
                  </wp:positionH>
                  <wp:positionV relativeFrom="paragraph">
                    <wp:posOffset>208280</wp:posOffset>
                  </wp:positionV>
                  <wp:extent cx="2004060" cy="969010"/>
                  <wp:effectExtent l="0" t="0" r="2540" b="0"/>
                  <wp:wrapTight wrapText="bothSides">
                    <wp:wrapPolygon edited="0">
                      <wp:start x="0" y="0"/>
                      <wp:lineTo x="0" y="21232"/>
                      <wp:lineTo x="21490" y="21232"/>
                      <wp:lineTo x="2149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21"/>
                          <a:stretch>
                            <a:fillRect/>
                          </a:stretch>
                        </pic:blipFill>
                        <pic:spPr bwMode="auto">
                          <a:xfrm>
                            <a:off x="0" y="0"/>
                            <a:ext cx="2004060" cy="969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A4F" w:rsidRPr="009E6C21">
              <w:rPr>
                <w:b w:val="0"/>
              </w:rPr>
              <w:t xml:space="preserve">We don’t expect people to know instinctively what it means to be a disciple of Jesus.  Jesus calls his church, and especially teachers, coaches and leaders, to support and equip people in their development as Christians.  </w:t>
            </w:r>
          </w:p>
          <w:p w:rsidR="008400E5" w:rsidRPr="009E6C21" w:rsidRDefault="008400E5" w:rsidP="008400E5">
            <w:pPr>
              <w:rPr>
                <w:b w:val="0"/>
              </w:rPr>
            </w:pPr>
            <w:r w:rsidRPr="009E6C21">
              <w:rPr>
                <w:b w:val="0"/>
              </w:rPr>
              <w:t xml:space="preserve">Below are our objectives against two </w:t>
            </w:r>
            <w:r>
              <w:rPr>
                <w:b w:val="0"/>
              </w:rPr>
              <w:t xml:space="preserve">aspirational </w:t>
            </w:r>
            <w:r w:rsidRPr="009E6C21">
              <w:rPr>
                <w:b w:val="0"/>
              </w:rPr>
              <w:t>value</w:t>
            </w:r>
            <w:r>
              <w:rPr>
                <w:b w:val="0"/>
              </w:rPr>
              <w:t>s</w:t>
            </w:r>
            <w:r w:rsidRPr="009E6C21">
              <w:rPr>
                <w:b w:val="0"/>
              </w:rPr>
              <w:t xml:space="preserve"> we are focusing on at CrossWay Church:</w:t>
            </w:r>
          </w:p>
          <w:p w:rsidR="00821DF4" w:rsidRDefault="00821DF4" w:rsidP="00821DF4">
            <w:r w:rsidRPr="009E6C21">
              <w:t xml:space="preserve">We value </w:t>
            </w:r>
            <w:r>
              <w:t>new and existing members being introduced to the Mission of God and CrossWay Church</w:t>
            </w:r>
          </w:p>
          <w:p w:rsidR="009D7620" w:rsidRDefault="003B0A09" w:rsidP="00821DF4">
            <w:pPr>
              <w:pStyle w:val="ListBullet"/>
              <w:rPr>
                <w:b w:val="0"/>
              </w:rPr>
            </w:pPr>
            <w:r>
              <w:rPr>
                <w:b w:val="0"/>
              </w:rPr>
              <w:t>S</w:t>
            </w:r>
            <w:r w:rsidR="009D7620">
              <w:rPr>
                <w:b w:val="0"/>
              </w:rPr>
              <w:t xml:space="preserve">et up and equip a Discipleship Development Coach who has a passion for enabling and equipping people’s development in Christ. </w:t>
            </w:r>
          </w:p>
          <w:p w:rsidR="00301A4F" w:rsidRDefault="003B0A09" w:rsidP="00821DF4">
            <w:pPr>
              <w:pStyle w:val="ListBullet"/>
              <w:rPr>
                <w:b w:val="0"/>
              </w:rPr>
            </w:pPr>
            <w:r>
              <w:rPr>
                <w:b w:val="0"/>
              </w:rPr>
              <w:t>O</w:t>
            </w:r>
            <w:r w:rsidR="0012216F">
              <w:rPr>
                <w:b w:val="0"/>
              </w:rPr>
              <w:t xml:space="preserve">ffer an introductory course to all </w:t>
            </w:r>
            <w:r w:rsidR="009D7620">
              <w:rPr>
                <w:b w:val="0"/>
              </w:rPr>
              <w:t xml:space="preserve">existing members, refreshing them on the Mission of God and our response as CrossWay, our </w:t>
            </w:r>
            <w:r>
              <w:rPr>
                <w:b w:val="0"/>
              </w:rPr>
              <w:t>key values, and our objectives</w:t>
            </w:r>
          </w:p>
          <w:p w:rsidR="009D7620" w:rsidRDefault="003B0A09" w:rsidP="00821DF4">
            <w:pPr>
              <w:pStyle w:val="ListBullet"/>
              <w:rPr>
                <w:b w:val="0"/>
              </w:rPr>
            </w:pPr>
            <w:r>
              <w:rPr>
                <w:b w:val="0"/>
              </w:rPr>
              <w:t>O</w:t>
            </w:r>
            <w:r w:rsidR="009D7620">
              <w:rPr>
                <w:b w:val="0"/>
              </w:rPr>
              <w:t>ffer new members the same introductory course, and a modern catechumenal course (such as Alpha) to help them in their initial development as followers of Jesus</w:t>
            </w:r>
          </w:p>
          <w:p w:rsidR="009D7620" w:rsidRDefault="009D7620" w:rsidP="009D7620">
            <w:r>
              <w:t>We value small groups as a structure for enabling our discipleship development</w:t>
            </w:r>
          </w:p>
          <w:p w:rsidR="009D7620" w:rsidRPr="009D7620" w:rsidRDefault="003B0A09" w:rsidP="009D7620">
            <w:pPr>
              <w:pStyle w:val="ListBullet"/>
            </w:pPr>
            <w:r>
              <w:rPr>
                <w:b w:val="0"/>
              </w:rPr>
              <w:t>O</w:t>
            </w:r>
            <w:r w:rsidR="009D7620">
              <w:rPr>
                <w:b w:val="0"/>
              </w:rPr>
              <w:t xml:space="preserve">ffer training for more leaders and coaches to set up </w:t>
            </w:r>
            <w:r>
              <w:rPr>
                <w:b w:val="0"/>
              </w:rPr>
              <w:t xml:space="preserve">and lead </w:t>
            </w:r>
            <w:r w:rsidR="009D7620">
              <w:rPr>
                <w:b w:val="0"/>
              </w:rPr>
              <w:t xml:space="preserve">new small groups </w:t>
            </w:r>
          </w:p>
          <w:p w:rsidR="009D7620" w:rsidRPr="003B0A09" w:rsidRDefault="009D7620" w:rsidP="003B0A09">
            <w:pPr>
              <w:pStyle w:val="ListBullet"/>
            </w:pPr>
            <w:r>
              <w:rPr>
                <w:b w:val="0"/>
              </w:rPr>
              <w:t>With new small group leaders, we will set up a variety of different small group structures with the intention of encouraging all members to join a small group</w:t>
            </w:r>
            <w:r w:rsidR="003B0A09">
              <w:rPr>
                <w:b w:val="0"/>
              </w:rPr>
              <w:t xml:space="preserve"> that meets during the week</w:t>
            </w:r>
            <w:r w:rsidRPr="003B0A09">
              <w:t xml:space="preserve"> </w:t>
            </w:r>
          </w:p>
          <w:p w:rsidR="00301A4F" w:rsidRPr="009E6C21" w:rsidRDefault="00301A4F" w:rsidP="00301A4F">
            <w:pPr>
              <w:rPr>
                <w:b w:val="0"/>
              </w:rPr>
            </w:pPr>
          </w:p>
          <w:p w:rsidR="00301A4F" w:rsidRPr="009E6C21" w:rsidRDefault="00301A4F" w:rsidP="00301A4F">
            <w:pPr>
              <w:spacing w:before="0"/>
              <w:rPr>
                <w:b w:val="0"/>
              </w:rPr>
            </w:pPr>
          </w:p>
        </w:tc>
        <w:tc>
          <w:tcPr>
            <w:tcW w:w="851" w:type="dxa"/>
            <w:shd w:val="clear" w:color="auto" w:fill="auto"/>
          </w:tcPr>
          <w:p w:rsidR="00151C5A" w:rsidRPr="009E6C21" w:rsidRDefault="00151C5A">
            <w:pPr>
              <w:pStyle w:val="NoSpacing"/>
              <w:cnfStyle w:val="100000000000" w:firstRow="1" w:lastRow="0" w:firstColumn="0" w:lastColumn="0" w:oddVBand="0" w:evenVBand="0" w:oddHBand="0" w:evenHBand="0" w:firstRowFirstColumn="0" w:firstRowLastColumn="0" w:lastRowFirstColumn="0" w:lastRowLastColumn="0"/>
              <w:rPr>
                <w:b w:val="0"/>
              </w:rPr>
            </w:pPr>
          </w:p>
        </w:tc>
        <w:tc>
          <w:tcPr>
            <w:tcW w:w="992" w:type="dxa"/>
            <w:shd w:val="clear" w:color="auto" w:fill="auto"/>
          </w:tcPr>
          <w:p w:rsidR="00151C5A" w:rsidRPr="009E6C21" w:rsidRDefault="00151C5A">
            <w:pPr>
              <w:pStyle w:val="NoSpacing"/>
              <w:cnfStyle w:val="100000000000" w:firstRow="1" w:lastRow="0" w:firstColumn="0" w:lastColumn="0" w:oddVBand="0" w:evenVBand="0" w:oddHBand="0" w:evenHBand="0" w:firstRowFirstColumn="0" w:firstRowLastColumn="0" w:lastRowFirstColumn="0" w:lastRowLastColumn="0"/>
              <w:rPr>
                <w:b w:val="0"/>
              </w:rPr>
            </w:pPr>
          </w:p>
        </w:tc>
        <w:tc>
          <w:tcPr>
            <w:tcW w:w="7087" w:type="dxa"/>
            <w:shd w:val="clear" w:color="auto" w:fill="auto"/>
          </w:tcPr>
          <w:p w:rsidR="00151C5A" w:rsidRPr="009E6C21" w:rsidRDefault="00301A4F">
            <w:pPr>
              <w:pStyle w:val="Heading2"/>
              <w:outlineLvl w:val="1"/>
              <w:cnfStyle w:val="100000000000" w:firstRow="1" w:lastRow="0" w:firstColumn="0" w:lastColumn="0" w:oddVBand="0" w:evenVBand="0" w:oddHBand="0" w:evenHBand="0" w:firstRowFirstColumn="0" w:firstRowLastColumn="0" w:lastRowFirstColumn="0" w:lastRowLastColumn="0"/>
              <w:rPr>
                <w:b w:val="0"/>
              </w:rPr>
            </w:pPr>
            <w:r w:rsidRPr="009E6C21">
              <w:rPr>
                <w:b w:val="0"/>
              </w:rPr>
              <w:t>our fellowship together</w:t>
            </w:r>
            <w:r w:rsidR="00D65E8E">
              <w:rPr>
                <w:b w:val="0"/>
              </w:rPr>
              <w:t xml:space="preserve"> </w:t>
            </w:r>
            <w:r w:rsidR="00D65E8E" w:rsidRPr="00D65E8E">
              <w:rPr>
                <w:b w:val="0"/>
                <w:sz w:val="18"/>
                <w:szCs w:val="18"/>
              </w:rPr>
              <w:t>(outside of public worship)</w:t>
            </w:r>
          </w:p>
          <w:p w:rsidR="00416FBB" w:rsidRPr="009E6C21" w:rsidRDefault="00416FBB" w:rsidP="00416FBB">
            <w:pPr>
              <w:cnfStyle w:val="100000000000" w:firstRow="1" w:lastRow="0" w:firstColumn="0" w:lastColumn="0" w:oddVBand="0" w:evenVBand="0" w:oddHBand="0" w:evenHBand="0" w:firstRowFirstColumn="0" w:firstRowLastColumn="0" w:lastRowFirstColumn="0" w:lastRowLastColumn="0"/>
              <w:rPr>
                <w:b w:val="0"/>
              </w:rPr>
            </w:pPr>
          </w:p>
          <w:p w:rsidR="00AE2AF5" w:rsidRPr="00D219C2" w:rsidRDefault="00D219C2" w:rsidP="00416FBB">
            <w:pPr>
              <w:cnfStyle w:val="100000000000" w:firstRow="1" w:lastRow="0" w:firstColumn="0" w:lastColumn="0" w:oddVBand="0" w:evenVBand="0" w:oddHBand="0" w:evenHBand="0" w:firstRowFirstColumn="0" w:firstRowLastColumn="0" w:lastRowFirstColumn="0" w:lastRowLastColumn="0"/>
              <w:rPr>
                <w:b w:val="0"/>
              </w:rPr>
            </w:pPr>
            <w:r w:rsidRPr="00D219C2">
              <w:rPr>
                <w:noProof/>
              </w:rPr>
              <w:drawing>
                <wp:anchor distT="0" distB="0" distL="180340" distR="180340" simplePos="0" relativeHeight="251673600" behindDoc="1" locked="0" layoutInCell="1" allowOverlap="1" wp14:anchorId="122F759C">
                  <wp:simplePos x="0" y="0"/>
                  <wp:positionH relativeFrom="column">
                    <wp:posOffset>2966720</wp:posOffset>
                  </wp:positionH>
                  <wp:positionV relativeFrom="paragraph">
                    <wp:posOffset>66675</wp:posOffset>
                  </wp:positionV>
                  <wp:extent cx="1240155" cy="1236980"/>
                  <wp:effectExtent l="0" t="0" r="4445" b="0"/>
                  <wp:wrapTight wrapText="bothSides">
                    <wp:wrapPolygon edited="0">
                      <wp:start x="0" y="0"/>
                      <wp:lineTo x="0" y="21290"/>
                      <wp:lineTo x="21456" y="21290"/>
                      <wp:lineTo x="2145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22"/>
                          <a:stretch>
                            <a:fillRect/>
                          </a:stretch>
                        </pic:blipFill>
                        <pic:spPr bwMode="auto">
                          <a:xfrm>
                            <a:off x="0" y="0"/>
                            <a:ext cx="1240155" cy="1236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2AF5" w:rsidRPr="00D219C2">
              <w:rPr>
                <w:b w:val="0"/>
              </w:rPr>
              <w:t>God calls us to be a new family.  Just as we invest in sharing our home lives with siblings, parents or other family members, we are also called to share our lives as brothers and sisters of Jesus.   This means prioritizing and making space to be with each other.  In this way, we show our love for one another just as Jesus commands us (John 13:34).</w:t>
            </w:r>
          </w:p>
          <w:p w:rsidR="00D219C2" w:rsidRDefault="00D219C2" w:rsidP="00D219C2">
            <w:pPr>
              <w:cnfStyle w:val="100000000000" w:firstRow="1" w:lastRow="0" w:firstColumn="0" w:lastColumn="0" w:oddVBand="0" w:evenVBand="0" w:oddHBand="0" w:evenHBand="0" w:firstRowFirstColumn="0" w:firstRowLastColumn="0" w:lastRowFirstColumn="0" w:lastRowLastColumn="0"/>
              <w:rPr>
                <w:b w:val="0"/>
              </w:rPr>
            </w:pPr>
          </w:p>
          <w:p w:rsidR="008400E5" w:rsidRPr="009E6C21" w:rsidRDefault="008400E5" w:rsidP="008400E5">
            <w:pPr>
              <w:cnfStyle w:val="100000000000" w:firstRow="1" w:lastRow="0" w:firstColumn="0" w:lastColumn="0" w:oddVBand="0" w:evenVBand="0" w:oddHBand="0" w:evenHBand="0" w:firstRowFirstColumn="0" w:firstRowLastColumn="0" w:lastRowFirstColumn="0" w:lastRowLastColumn="0"/>
              <w:rPr>
                <w:b w:val="0"/>
              </w:rPr>
            </w:pPr>
            <w:r w:rsidRPr="009E6C21">
              <w:rPr>
                <w:b w:val="0"/>
              </w:rPr>
              <w:t>Belo</w:t>
            </w:r>
            <w:r>
              <w:rPr>
                <w:b w:val="0"/>
              </w:rPr>
              <w:t>w are our objectives against three</w:t>
            </w:r>
            <w:r w:rsidRPr="009E6C21">
              <w:rPr>
                <w:b w:val="0"/>
              </w:rPr>
              <w:t xml:space="preserve"> </w:t>
            </w:r>
            <w:r>
              <w:rPr>
                <w:b w:val="0"/>
              </w:rPr>
              <w:t xml:space="preserve">aspirational </w:t>
            </w:r>
            <w:r w:rsidRPr="009E6C21">
              <w:rPr>
                <w:b w:val="0"/>
              </w:rPr>
              <w:t>value</w:t>
            </w:r>
            <w:r>
              <w:rPr>
                <w:b w:val="0"/>
              </w:rPr>
              <w:t>s</w:t>
            </w:r>
            <w:r w:rsidRPr="009E6C21">
              <w:rPr>
                <w:b w:val="0"/>
              </w:rPr>
              <w:t xml:space="preserve"> we are focusing on at CrossWay Church:</w:t>
            </w:r>
          </w:p>
          <w:p w:rsidR="00301A4F" w:rsidRDefault="00D219C2" w:rsidP="00D219C2">
            <w:pPr>
              <w:cnfStyle w:val="100000000000" w:firstRow="1" w:lastRow="0" w:firstColumn="0" w:lastColumn="0" w:oddVBand="0" w:evenVBand="0" w:oddHBand="0" w:evenHBand="0" w:firstRowFirstColumn="0" w:firstRowLastColumn="0" w:lastRowFirstColumn="0" w:lastRowLastColumn="0"/>
            </w:pPr>
            <w:r w:rsidRPr="009E6C21">
              <w:t xml:space="preserve">We value </w:t>
            </w:r>
            <w:r w:rsidR="00890CD3">
              <w:t>our pastoral care system and making sure no one misses out</w:t>
            </w:r>
          </w:p>
          <w:p w:rsidR="00890CD3" w:rsidRPr="00D65E8E" w:rsidRDefault="003B0A09" w:rsidP="00890CD3">
            <w:pPr>
              <w:pStyle w:val="ListBullet"/>
              <w:cnfStyle w:val="100000000000" w:firstRow="1" w:lastRow="0" w:firstColumn="0" w:lastColumn="0" w:oddVBand="0" w:evenVBand="0" w:oddHBand="0" w:evenHBand="0" w:firstRowFirstColumn="0" w:firstRowLastColumn="0" w:lastRowFirstColumn="0" w:lastRowLastColumn="0"/>
            </w:pPr>
            <w:r>
              <w:rPr>
                <w:b w:val="0"/>
              </w:rPr>
              <w:t>Set</w:t>
            </w:r>
            <w:r w:rsidR="00890CD3">
              <w:rPr>
                <w:b w:val="0"/>
              </w:rPr>
              <w:t xml:space="preserve"> up </w:t>
            </w:r>
            <w:r w:rsidR="009D7620">
              <w:rPr>
                <w:b w:val="0"/>
              </w:rPr>
              <w:t>and equip a Pastoral-</w:t>
            </w:r>
            <w:r w:rsidR="00D65E8E">
              <w:rPr>
                <w:b w:val="0"/>
              </w:rPr>
              <w:t>Care C</w:t>
            </w:r>
            <w:r w:rsidR="00890CD3">
              <w:rPr>
                <w:b w:val="0"/>
              </w:rPr>
              <w:t>oach who has a passion for pastoral care</w:t>
            </w:r>
            <w:r w:rsidR="009D7620">
              <w:rPr>
                <w:b w:val="0"/>
              </w:rPr>
              <w:t>, and equipping others in pastoral care</w:t>
            </w:r>
            <w:r w:rsidR="00890CD3">
              <w:rPr>
                <w:b w:val="0"/>
              </w:rPr>
              <w:t xml:space="preserve">.  We will </w:t>
            </w:r>
            <w:r w:rsidR="008400E5">
              <w:rPr>
                <w:b w:val="0"/>
              </w:rPr>
              <w:t xml:space="preserve">support them in </w:t>
            </w:r>
            <w:proofErr w:type="spellStart"/>
            <w:r w:rsidR="008400E5">
              <w:rPr>
                <w:b w:val="0"/>
              </w:rPr>
              <w:t>equ</w:t>
            </w:r>
            <w:r w:rsidR="00D65E8E">
              <w:rPr>
                <w:b w:val="0"/>
              </w:rPr>
              <w:t>pping</w:t>
            </w:r>
            <w:proofErr w:type="spellEnd"/>
            <w:r w:rsidR="00D65E8E">
              <w:rPr>
                <w:b w:val="0"/>
              </w:rPr>
              <w:t xml:space="preserve"> the pastoral care team in coaching and training – especially in acute-care situations</w:t>
            </w:r>
          </w:p>
          <w:p w:rsidR="00D65E8E" w:rsidRPr="00D65E8E" w:rsidRDefault="003B0A09" w:rsidP="00890CD3">
            <w:pPr>
              <w:pStyle w:val="ListBullet"/>
              <w:cnfStyle w:val="100000000000" w:firstRow="1" w:lastRow="0" w:firstColumn="0" w:lastColumn="0" w:oddVBand="0" w:evenVBand="0" w:oddHBand="0" w:evenHBand="0" w:firstRowFirstColumn="0" w:firstRowLastColumn="0" w:lastRowFirstColumn="0" w:lastRowLastColumn="0"/>
            </w:pPr>
            <w:r>
              <w:rPr>
                <w:b w:val="0"/>
              </w:rPr>
              <w:t>C</w:t>
            </w:r>
            <w:r w:rsidR="00D65E8E">
              <w:rPr>
                <w:b w:val="0"/>
              </w:rPr>
              <w:t>reate opportunities for our pastoral care to be celebrated in our public worship, as well as including more information on it on our weekly newsletter</w:t>
            </w:r>
          </w:p>
          <w:p w:rsidR="00D65E8E" w:rsidRDefault="00D65E8E" w:rsidP="00D65E8E">
            <w:pPr>
              <w:cnfStyle w:val="100000000000" w:firstRow="1" w:lastRow="0" w:firstColumn="0" w:lastColumn="0" w:oddVBand="0" w:evenVBand="0" w:oddHBand="0" w:evenHBand="0" w:firstRowFirstColumn="0" w:firstRowLastColumn="0" w:lastRowFirstColumn="0" w:lastRowLastColumn="0"/>
              <w:rPr>
                <w:b w:val="0"/>
              </w:rPr>
            </w:pPr>
            <w:r>
              <w:t>We value fostering deeper friendship</w:t>
            </w:r>
            <w:r w:rsidR="003B0A09">
              <w:t>s</w:t>
            </w:r>
            <w:r>
              <w:t xml:space="preserve"> with and among our children and youth</w:t>
            </w:r>
          </w:p>
          <w:p w:rsidR="003B0A09" w:rsidRPr="003B0A09" w:rsidRDefault="00D65E8E" w:rsidP="003B0A09">
            <w:pPr>
              <w:pStyle w:val="ListBullet"/>
              <w:cnfStyle w:val="100000000000" w:firstRow="1" w:lastRow="0" w:firstColumn="0" w:lastColumn="0" w:oddVBand="0" w:evenVBand="0" w:oddHBand="0" w:evenHBand="0" w:firstRowFirstColumn="0" w:firstRowLastColumn="0" w:lastRowFirstColumn="0" w:lastRowLastColumn="0"/>
              <w:rPr>
                <w:b w:val="0"/>
              </w:rPr>
            </w:pPr>
            <w:r w:rsidRPr="00D65E8E">
              <w:rPr>
                <w:b w:val="0"/>
              </w:rPr>
              <w:t xml:space="preserve">With </w:t>
            </w:r>
            <w:r>
              <w:rPr>
                <w:b w:val="0"/>
              </w:rPr>
              <w:t>the support of our Children’s Community Ministry position, and</w:t>
            </w:r>
            <w:r w:rsidR="00391A0E">
              <w:rPr>
                <w:b w:val="0"/>
              </w:rPr>
              <w:t xml:space="preserve"> our </w:t>
            </w:r>
            <w:r>
              <w:rPr>
                <w:b w:val="0"/>
              </w:rPr>
              <w:t>Samoan Children and Youth Leaders, we will build new fellowship structures and events that unite our youth and children in fellowship outside of public worship</w:t>
            </w:r>
          </w:p>
          <w:p w:rsidR="00D65E8E" w:rsidRDefault="00D65E8E" w:rsidP="00D65E8E">
            <w:pPr>
              <w:cnfStyle w:val="100000000000" w:firstRow="1" w:lastRow="0" w:firstColumn="0" w:lastColumn="0" w:oddVBand="0" w:evenVBand="0" w:oddHBand="0" w:evenHBand="0" w:firstRowFirstColumn="0" w:firstRowLastColumn="0" w:lastRowFirstColumn="0" w:lastRowLastColumn="0"/>
            </w:pPr>
            <w:r>
              <w:t>We value seeing conflict as an opportunity to enrich relationships</w:t>
            </w:r>
          </w:p>
          <w:p w:rsidR="00D65E8E" w:rsidRPr="00821DF4" w:rsidRDefault="003B0A09" w:rsidP="00821DF4">
            <w:pPr>
              <w:pStyle w:val="ListBullet"/>
              <w:cnfStyle w:val="100000000000" w:firstRow="1" w:lastRow="0" w:firstColumn="0" w:lastColumn="0" w:oddVBand="0" w:evenVBand="0" w:oddHBand="0" w:evenHBand="0" w:firstRowFirstColumn="0" w:firstRowLastColumn="0" w:lastRowFirstColumn="0" w:lastRowLastColumn="0"/>
            </w:pPr>
            <w:r>
              <w:rPr>
                <w:b w:val="0"/>
              </w:rPr>
              <w:t>Offer</w:t>
            </w:r>
            <w:r w:rsidR="00D65E8E">
              <w:rPr>
                <w:b w:val="0"/>
              </w:rPr>
              <w:t xml:space="preserve"> teaching on managing conflict lovingly and biblically, including putting together a booklet that sets out our expectations and processes on conflict management and resolution at CrossWay Church</w:t>
            </w:r>
          </w:p>
        </w:tc>
      </w:tr>
      <w:tr w:rsidR="00151C5A" w:rsidRPr="009E6C21" w:rsidTr="00D65E8E">
        <w:trPr>
          <w:cnfStyle w:val="000000100000" w:firstRow="0" w:lastRow="0" w:firstColumn="0" w:lastColumn="0" w:oddVBand="0" w:evenVBand="0" w:oddHBand="1" w:evenHBand="0" w:firstRowFirstColumn="0" w:firstRowLastColumn="0" w:lastRowFirstColumn="0" w:lastRowLastColumn="0"/>
          <w:trHeight w:hRule="exact" w:val="504"/>
        </w:trPr>
        <w:tc>
          <w:tcPr>
            <w:cnfStyle w:val="001000000000" w:firstRow="0" w:lastRow="0" w:firstColumn="1" w:lastColumn="0" w:oddVBand="0" w:evenVBand="0" w:oddHBand="0" w:evenHBand="0" w:firstRowFirstColumn="0" w:firstRowLastColumn="0" w:lastRowFirstColumn="0" w:lastRowLastColumn="0"/>
            <w:tcW w:w="6374" w:type="dxa"/>
            <w:shd w:val="clear" w:color="auto" w:fill="auto"/>
          </w:tcPr>
          <w:p w:rsidR="00480E59" w:rsidRPr="009E6C21" w:rsidRDefault="00480E59">
            <w:pPr>
              <w:pStyle w:val="NoSpacing"/>
              <w:rPr>
                <w:rStyle w:val="PageNumber"/>
              </w:rPr>
            </w:pPr>
          </w:p>
          <w:p w:rsidR="00151C5A" w:rsidRPr="009E6C21" w:rsidRDefault="00F162C4">
            <w:pPr>
              <w:pStyle w:val="NoSpacing"/>
              <w:rPr>
                <w:rStyle w:val="PageNumber"/>
              </w:rPr>
            </w:pPr>
            <w:r w:rsidRPr="009E6C21">
              <w:rPr>
                <w:rStyle w:val="PageNumber"/>
              </w:rPr>
              <w:t>3</w:t>
            </w:r>
          </w:p>
        </w:tc>
        <w:tc>
          <w:tcPr>
            <w:tcW w:w="851" w:type="dxa"/>
            <w:shd w:val="clear" w:color="auto" w:fill="auto"/>
          </w:tcPr>
          <w:p w:rsidR="00151C5A" w:rsidRPr="009E6C21" w:rsidRDefault="00151C5A">
            <w:pPr>
              <w:pStyle w:val="NoSpacing"/>
              <w:cnfStyle w:val="000000100000" w:firstRow="0" w:lastRow="0" w:firstColumn="0" w:lastColumn="0" w:oddVBand="0" w:evenVBand="0" w:oddHBand="1" w:evenHBand="0" w:firstRowFirstColumn="0" w:firstRowLastColumn="0" w:lastRowFirstColumn="0" w:lastRowLastColumn="0"/>
            </w:pPr>
          </w:p>
        </w:tc>
        <w:tc>
          <w:tcPr>
            <w:tcW w:w="992" w:type="dxa"/>
            <w:shd w:val="clear" w:color="auto" w:fill="auto"/>
          </w:tcPr>
          <w:p w:rsidR="00151C5A" w:rsidRPr="009E6C21" w:rsidRDefault="00151C5A">
            <w:pPr>
              <w:pStyle w:val="NoSpacing"/>
              <w:cnfStyle w:val="000000100000" w:firstRow="0" w:lastRow="0" w:firstColumn="0" w:lastColumn="0" w:oddVBand="0" w:evenVBand="0" w:oddHBand="1" w:evenHBand="0" w:firstRowFirstColumn="0" w:firstRowLastColumn="0" w:lastRowFirstColumn="0" w:lastRowLastColumn="0"/>
            </w:pPr>
          </w:p>
        </w:tc>
        <w:tc>
          <w:tcPr>
            <w:tcW w:w="7087" w:type="dxa"/>
            <w:shd w:val="clear" w:color="auto" w:fill="auto"/>
          </w:tcPr>
          <w:p w:rsidR="00BB7D34" w:rsidRPr="009E6C21" w:rsidRDefault="00BB7D34" w:rsidP="00480E59">
            <w:pPr>
              <w:pStyle w:val="NoSpacing"/>
              <w:cnfStyle w:val="000000100000" w:firstRow="0" w:lastRow="0" w:firstColumn="0" w:lastColumn="0" w:oddVBand="0" w:evenVBand="0" w:oddHBand="1" w:evenHBand="0" w:firstRowFirstColumn="0" w:firstRowLastColumn="0" w:lastRowFirstColumn="0" w:lastRowLastColumn="0"/>
              <w:rPr>
                <w:rStyle w:val="PageNumber"/>
                <w:b w:val="0"/>
              </w:rPr>
            </w:pPr>
          </w:p>
          <w:p w:rsidR="00601146" w:rsidRPr="009E6C21" w:rsidRDefault="00F162C4">
            <w:pPr>
              <w:pStyle w:val="NoSpacing"/>
              <w:jc w:val="right"/>
              <w:cnfStyle w:val="000000100000" w:firstRow="0" w:lastRow="0" w:firstColumn="0" w:lastColumn="0" w:oddVBand="0" w:evenVBand="0" w:oddHBand="1" w:evenHBand="0" w:firstRowFirstColumn="0" w:firstRowLastColumn="0" w:lastRowFirstColumn="0" w:lastRowLastColumn="0"/>
              <w:rPr>
                <w:rStyle w:val="PageNumber"/>
                <w:b w:val="0"/>
              </w:rPr>
            </w:pPr>
            <w:r w:rsidRPr="009E6C21">
              <w:rPr>
                <w:rStyle w:val="PageNumber"/>
                <w:b w:val="0"/>
              </w:rPr>
              <w:t>4</w:t>
            </w:r>
          </w:p>
          <w:p w:rsidR="00151C5A" w:rsidRPr="009E6C21" w:rsidRDefault="00151C5A" w:rsidP="00601146">
            <w:pPr>
              <w:cnfStyle w:val="000000100000" w:firstRow="0" w:lastRow="0" w:firstColumn="0" w:lastColumn="0" w:oddVBand="0" w:evenVBand="0" w:oddHBand="1" w:evenHBand="0" w:firstRowFirstColumn="0" w:firstRowLastColumn="0" w:lastRowFirstColumn="0" w:lastRowLastColumn="0"/>
            </w:pPr>
          </w:p>
        </w:tc>
      </w:tr>
    </w:tbl>
    <w:p w:rsidR="00151C5A" w:rsidRPr="009E6C21" w:rsidRDefault="00151C5A">
      <w:pPr>
        <w:pStyle w:val="NoSpacing"/>
      </w:pPr>
    </w:p>
    <w:sectPr w:rsidR="00151C5A" w:rsidRPr="009E6C21" w:rsidSect="00507318">
      <w:pgSz w:w="16838" w:h="11906" w:orient="landscape" w:code="9"/>
      <w:pgMar w:top="720" w:right="720" w:bottom="567"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122D" w:rsidRDefault="000B122D" w:rsidP="00601146">
      <w:pPr>
        <w:spacing w:before="0" w:after="0" w:line="240" w:lineRule="auto"/>
      </w:pPr>
      <w:r>
        <w:separator/>
      </w:r>
    </w:p>
  </w:endnote>
  <w:endnote w:type="continuationSeparator" w:id="0">
    <w:p w:rsidR="000B122D" w:rsidRDefault="000B122D" w:rsidP="0060114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122D" w:rsidRDefault="000B122D" w:rsidP="00601146">
      <w:pPr>
        <w:spacing w:before="0" w:after="0" w:line="240" w:lineRule="auto"/>
      </w:pPr>
      <w:r>
        <w:separator/>
      </w:r>
    </w:p>
  </w:footnote>
  <w:footnote w:type="continuationSeparator" w:id="0">
    <w:p w:rsidR="000B122D" w:rsidRDefault="000B122D" w:rsidP="0060114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65AE25A"/>
    <w:lvl w:ilvl="0">
      <w:start w:val="1"/>
      <w:numFmt w:val="bullet"/>
      <w:pStyle w:val="ListBullet"/>
      <w:lvlText w:val=""/>
      <w:lvlJc w:val="left"/>
      <w:pPr>
        <w:ind w:left="504" w:hanging="360"/>
      </w:pPr>
      <w:rPr>
        <w:rFonts w:ascii="Wingdings" w:hAnsi="Wingdings" w:hint="default"/>
      </w:rPr>
    </w:lvl>
  </w:abstractNum>
  <w:abstractNum w:abstractNumId="1" w15:restartNumberingAfterBreak="0">
    <w:nsid w:val="0F697201"/>
    <w:multiLevelType w:val="hybridMultilevel"/>
    <w:tmpl w:val="BE5C4BC2"/>
    <w:lvl w:ilvl="0" w:tplc="1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5C56DC"/>
    <w:multiLevelType w:val="hybridMultilevel"/>
    <w:tmpl w:val="EDEAE7E4"/>
    <w:lvl w:ilvl="0" w:tplc="14090009">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 w15:restartNumberingAfterBreak="0">
    <w:nsid w:val="45D83FF9"/>
    <w:multiLevelType w:val="hybridMultilevel"/>
    <w:tmpl w:val="9DC07334"/>
    <w:lvl w:ilvl="0" w:tplc="1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24102B"/>
    <w:multiLevelType w:val="hybridMultilevel"/>
    <w:tmpl w:val="00AC45DE"/>
    <w:lvl w:ilvl="0" w:tplc="14090009">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num>
  <w:num w:numId="3">
    <w:abstractNumId w:val="5"/>
  </w:num>
  <w:num w:numId="4">
    <w:abstractNumId w:val="1"/>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720"/>
    <w:rsid w:val="0004144E"/>
    <w:rsid w:val="00042AEF"/>
    <w:rsid w:val="00045759"/>
    <w:rsid w:val="00051265"/>
    <w:rsid w:val="000937A3"/>
    <w:rsid w:val="000B122D"/>
    <w:rsid w:val="000F3CBB"/>
    <w:rsid w:val="000F636D"/>
    <w:rsid w:val="0012216F"/>
    <w:rsid w:val="00147BF2"/>
    <w:rsid w:val="00151C5A"/>
    <w:rsid w:val="001631BC"/>
    <w:rsid w:val="001753E8"/>
    <w:rsid w:val="001A13DD"/>
    <w:rsid w:val="001C1161"/>
    <w:rsid w:val="002066E5"/>
    <w:rsid w:val="00245D25"/>
    <w:rsid w:val="002607B2"/>
    <w:rsid w:val="00262316"/>
    <w:rsid w:val="002A0DAC"/>
    <w:rsid w:val="002C0ADC"/>
    <w:rsid w:val="002E1470"/>
    <w:rsid w:val="00301A4F"/>
    <w:rsid w:val="003554F3"/>
    <w:rsid w:val="0037462B"/>
    <w:rsid w:val="00391A0E"/>
    <w:rsid w:val="003A2B81"/>
    <w:rsid w:val="003B0A09"/>
    <w:rsid w:val="003C3FBE"/>
    <w:rsid w:val="003D40C5"/>
    <w:rsid w:val="003E5149"/>
    <w:rsid w:val="00416FBB"/>
    <w:rsid w:val="004234E2"/>
    <w:rsid w:val="004525E5"/>
    <w:rsid w:val="004602DF"/>
    <w:rsid w:val="00475C0B"/>
    <w:rsid w:val="004769E1"/>
    <w:rsid w:val="00480E59"/>
    <w:rsid w:val="004C61BA"/>
    <w:rsid w:val="004E1CB1"/>
    <w:rsid w:val="004E6AEE"/>
    <w:rsid w:val="00506484"/>
    <w:rsid w:val="00507318"/>
    <w:rsid w:val="005117FC"/>
    <w:rsid w:val="005143C0"/>
    <w:rsid w:val="005202C3"/>
    <w:rsid w:val="00532220"/>
    <w:rsid w:val="00546216"/>
    <w:rsid w:val="00563C6F"/>
    <w:rsid w:val="00580800"/>
    <w:rsid w:val="0059622B"/>
    <w:rsid w:val="005E3BF8"/>
    <w:rsid w:val="00601146"/>
    <w:rsid w:val="006116D5"/>
    <w:rsid w:val="006A4996"/>
    <w:rsid w:val="006A7F7F"/>
    <w:rsid w:val="006C73DB"/>
    <w:rsid w:val="00713918"/>
    <w:rsid w:val="00730AC0"/>
    <w:rsid w:val="00750674"/>
    <w:rsid w:val="007514C5"/>
    <w:rsid w:val="00783FE5"/>
    <w:rsid w:val="007A6F31"/>
    <w:rsid w:val="00821DF4"/>
    <w:rsid w:val="00823A68"/>
    <w:rsid w:val="008400E5"/>
    <w:rsid w:val="00850893"/>
    <w:rsid w:val="00890CD3"/>
    <w:rsid w:val="008A118D"/>
    <w:rsid w:val="008A5D74"/>
    <w:rsid w:val="008D0835"/>
    <w:rsid w:val="008E0B3C"/>
    <w:rsid w:val="009267BB"/>
    <w:rsid w:val="009B3391"/>
    <w:rsid w:val="009D7620"/>
    <w:rsid w:val="009E6C21"/>
    <w:rsid w:val="00A43EBE"/>
    <w:rsid w:val="00A56913"/>
    <w:rsid w:val="00A73A6E"/>
    <w:rsid w:val="00A87EA7"/>
    <w:rsid w:val="00AB762F"/>
    <w:rsid w:val="00AC6720"/>
    <w:rsid w:val="00AE2AF5"/>
    <w:rsid w:val="00B00F48"/>
    <w:rsid w:val="00B26D07"/>
    <w:rsid w:val="00B51D81"/>
    <w:rsid w:val="00BB5DF8"/>
    <w:rsid w:val="00BB7D34"/>
    <w:rsid w:val="00BD19A0"/>
    <w:rsid w:val="00C042AA"/>
    <w:rsid w:val="00C37E2C"/>
    <w:rsid w:val="00C56B63"/>
    <w:rsid w:val="00CC2118"/>
    <w:rsid w:val="00CC2364"/>
    <w:rsid w:val="00CC4082"/>
    <w:rsid w:val="00CC450A"/>
    <w:rsid w:val="00CE024B"/>
    <w:rsid w:val="00D219C2"/>
    <w:rsid w:val="00D65E8E"/>
    <w:rsid w:val="00DB06EF"/>
    <w:rsid w:val="00E80724"/>
    <w:rsid w:val="00ED4401"/>
    <w:rsid w:val="00EE7162"/>
    <w:rsid w:val="00F13379"/>
    <w:rsid w:val="00F162C4"/>
    <w:rsid w:val="00F3282C"/>
    <w:rsid w:val="00F37C51"/>
    <w:rsid w:val="00FC7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6A199B"/>
  <w15:chartTrackingRefBased/>
  <w15:docId w15:val="{33168A0A-7224-3149-B315-AF845290D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BF8"/>
    <w:rPr>
      <w:sz w:val="20"/>
      <w:szCs w:val="20"/>
    </w:rPr>
  </w:style>
  <w:style w:type="paragraph" w:styleId="Heading1">
    <w:name w:val="heading 1"/>
    <w:basedOn w:val="Normal"/>
    <w:next w:val="Normal"/>
    <w:link w:val="Heading1Char"/>
    <w:uiPriority w:val="9"/>
    <w:qFormat/>
    <w:rsid w:val="005E3BF8"/>
    <w:pPr>
      <w:pBdr>
        <w:top w:val="single" w:sz="24" w:space="0" w:color="E3A625" w:themeColor="accent1"/>
        <w:left w:val="single" w:sz="24" w:space="0" w:color="E3A625" w:themeColor="accent1"/>
        <w:bottom w:val="single" w:sz="24" w:space="0" w:color="E3A625" w:themeColor="accent1"/>
        <w:right w:val="single" w:sz="24" w:space="0" w:color="E3A625" w:themeColor="accent1"/>
      </w:pBdr>
      <w:shd w:val="clear" w:color="auto" w:fill="E3A625"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5E3BF8"/>
    <w:pPr>
      <w:pBdr>
        <w:top w:val="single" w:sz="24" w:space="0" w:color="F9EDD3" w:themeColor="accent1" w:themeTint="33"/>
        <w:left w:val="single" w:sz="24" w:space="0" w:color="F9EDD3" w:themeColor="accent1" w:themeTint="33"/>
        <w:bottom w:val="single" w:sz="24" w:space="0" w:color="F9EDD3" w:themeColor="accent1" w:themeTint="33"/>
        <w:right w:val="single" w:sz="24" w:space="0" w:color="F9EDD3" w:themeColor="accent1" w:themeTint="33"/>
      </w:pBdr>
      <w:shd w:val="clear" w:color="auto" w:fill="F9EDD3"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5E3BF8"/>
    <w:pPr>
      <w:pBdr>
        <w:top w:val="single" w:sz="6" w:space="2" w:color="E3A625" w:themeColor="accent1"/>
        <w:left w:val="single" w:sz="6" w:space="2" w:color="E3A625" w:themeColor="accent1"/>
      </w:pBdr>
      <w:spacing w:before="300" w:after="0"/>
      <w:outlineLvl w:val="2"/>
    </w:pPr>
    <w:rPr>
      <w:caps/>
      <w:color w:val="74530F" w:themeColor="accent1" w:themeShade="7F"/>
      <w:spacing w:val="15"/>
      <w:sz w:val="22"/>
      <w:szCs w:val="22"/>
    </w:rPr>
  </w:style>
  <w:style w:type="paragraph" w:styleId="Heading4">
    <w:name w:val="heading 4"/>
    <w:basedOn w:val="Normal"/>
    <w:next w:val="Normal"/>
    <w:link w:val="Heading4Char"/>
    <w:uiPriority w:val="9"/>
    <w:unhideWhenUsed/>
    <w:qFormat/>
    <w:rsid w:val="005E3BF8"/>
    <w:pPr>
      <w:pBdr>
        <w:top w:val="dotted" w:sz="6" w:space="2" w:color="E3A625" w:themeColor="accent1"/>
        <w:left w:val="dotted" w:sz="6" w:space="2" w:color="E3A625" w:themeColor="accent1"/>
      </w:pBdr>
      <w:spacing w:before="300" w:after="0"/>
      <w:outlineLvl w:val="3"/>
    </w:pPr>
    <w:rPr>
      <w:caps/>
      <w:color w:val="AF7E16" w:themeColor="accent1" w:themeShade="BF"/>
      <w:spacing w:val="10"/>
      <w:sz w:val="22"/>
      <w:szCs w:val="22"/>
    </w:rPr>
  </w:style>
  <w:style w:type="paragraph" w:styleId="Heading5">
    <w:name w:val="heading 5"/>
    <w:basedOn w:val="Normal"/>
    <w:next w:val="Normal"/>
    <w:link w:val="Heading5Char"/>
    <w:uiPriority w:val="9"/>
    <w:semiHidden/>
    <w:unhideWhenUsed/>
    <w:qFormat/>
    <w:rsid w:val="005E3BF8"/>
    <w:pPr>
      <w:pBdr>
        <w:bottom w:val="single" w:sz="6" w:space="1" w:color="E3A625" w:themeColor="accent1"/>
      </w:pBdr>
      <w:spacing w:before="300" w:after="0"/>
      <w:outlineLvl w:val="4"/>
    </w:pPr>
    <w:rPr>
      <w:caps/>
      <w:color w:val="AF7E16" w:themeColor="accent1" w:themeShade="BF"/>
      <w:spacing w:val="10"/>
      <w:sz w:val="22"/>
      <w:szCs w:val="22"/>
    </w:rPr>
  </w:style>
  <w:style w:type="paragraph" w:styleId="Heading6">
    <w:name w:val="heading 6"/>
    <w:basedOn w:val="Normal"/>
    <w:next w:val="Normal"/>
    <w:link w:val="Heading6Char"/>
    <w:uiPriority w:val="9"/>
    <w:semiHidden/>
    <w:unhideWhenUsed/>
    <w:qFormat/>
    <w:rsid w:val="005E3BF8"/>
    <w:pPr>
      <w:pBdr>
        <w:bottom w:val="dotted" w:sz="6" w:space="1" w:color="E3A625" w:themeColor="accent1"/>
      </w:pBdr>
      <w:spacing w:before="300" w:after="0"/>
      <w:outlineLvl w:val="5"/>
    </w:pPr>
    <w:rPr>
      <w:caps/>
      <w:color w:val="AF7E16" w:themeColor="accent1" w:themeShade="BF"/>
      <w:spacing w:val="10"/>
      <w:sz w:val="22"/>
      <w:szCs w:val="22"/>
    </w:rPr>
  </w:style>
  <w:style w:type="paragraph" w:styleId="Heading7">
    <w:name w:val="heading 7"/>
    <w:basedOn w:val="Normal"/>
    <w:next w:val="Normal"/>
    <w:link w:val="Heading7Char"/>
    <w:uiPriority w:val="9"/>
    <w:semiHidden/>
    <w:unhideWhenUsed/>
    <w:qFormat/>
    <w:rsid w:val="005E3BF8"/>
    <w:pPr>
      <w:spacing w:before="300" w:after="0"/>
      <w:outlineLvl w:val="6"/>
    </w:pPr>
    <w:rPr>
      <w:caps/>
      <w:color w:val="AF7E16" w:themeColor="accent1" w:themeShade="BF"/>
      <w:spacing w:val="10"/>
      <w:sz w:val="22"/>
      <w:szCs w:val="22"/>
    </w:rPr>
  </w:style>
  <w:style w:type="paragraph" w:styleId="Heading8">
    <w:name w:val="heading 8"/>
    <w:basedOn w:val="Normal"/>
    <w:next w:val="Normal"/>
    <w:link w:val="Heading8Char"/>
    <w:uiPriority w:val="9"/>
    <w:semiHidden/>
    <w:unhideWhenUsed/>
    <w:qFormat/>
    <w:rsid w:val="005E3BF8"/>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E3BF8"/>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5E3BF8"/>
    <w:pPr>
      <w:spacing w:before="0"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next w:val="Normal"/>
    <w:link w:val="TitleChar"/>
    <w:uiPriority w:val="10"/>
    <w:qFormat/>
    <w:rsid w:val="005E3BF8"/>
    <w:pPr>
      <w:spacing w:before="720"/>
    </w:pPr>
    <w:rPr>
      <w:caps/>
      <w:color w:val="E3A625" w:themeColor="accent1"/>
      <w:spacing w:val="10"/>
      <w:kern w:val="28"/>
      <w:sz w:val="52"/>
      <w:szCs w:val="52"/>
    </w:rPr>
  </w:style>
  <w:style w:type="character" w:customStyle="1" w:styleId="TitleChar">
    <w:name w:val="Title Char"/>
    <w:basedOn w:val="DefaultParagraphFont"/>
    <w:link w:val="Title"/>
    <w:uiPriority w:val="10"/>
    <w:rsid w:val="005E3BF8"/>
    <w:rPr>
      <w:caps/>
      <w:color w:val="E3A625" w:themeColor="accent1"/>
      <w:spacing w:val="10"/>
      <w:kern w:val="28"/>
      <w:sz w:val="52"/>
      <w:szCs w:val="52"/>
    </w:rPr>
  </w:style>
  <w:style w:type="paragraph" w:styleId="Subtitle">
    <w:name w:val="Subtitle"/>
    <w:basedOn w:val="Normal"/>
    <w:next w:val="Normal"/>
    <w:link w:val="SubtitleChar"/>
    <w:uiPriority w:val="11"/>
    <w:qFormat/>
    <w:rsid w:val="005E3BF8"/>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5E3BF8"/>
    <w:rPr>
      <w:caps/>
      <w:color w:val="595959" w:themeColor="text1" w:themeTint="A6"/>
      <w:spacing w:val="10"/>
      <w:sz w:val="24"/>
      <w:szCs w:val="24"/>
    </w:rPr>
  </w:style>
  <w:style w:type="character" w:customStyle="1" w:styleId="Heading3Char">
    <w:name w:val="Heading 3 Char"/>
    <w:basedOn w:val="DefaultParagraphFont"/>
    <w:link w:val="Heading3"/>
    <w:uiPriority w:val="9"/>
    <w:rsid w:val="005E3BF8"/>
    <w:rPr>
      <w:caps/>
      <w:color w:val="74530F" w:themeColor="accent1" w:themeShade="7F"/>
      <w:spacing w:val="15"/>
    </w:rPr>
  </w:style>
  <w:style w:type="character" w:customStyle="1" w:styleId="Heading2Char">
    <w:name w:val="Heading 2 Char"/>
    <w:basedOn w:val="DefaultParagraphFont"/>
    <w:link w:val="Heading2"/>
    <w:uiPriority w:val="9"/>
    <w:rsid w:val="005E3BF8"/>
    <w:rPr>
      <w:caps/>
      <w:spacing w:val="15"/>
      <w:shd w:val="clear" w:color="auto" w:fill="F9EDD3" w:themeFill="accent1" w:themeFillTint="33"/>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pPr>
      <w:spacing w:before="120" w:after="0" w:line="240" w:lineRule="auto"/>
      <w:contextualSpacing/>
    </w:pPr>
    <w:rPr>
      <w:b/>
      <w:bCs/>
      <w:caps/>
      <w:color w:val="E3A625" w:themeColor="accent1"/>
      <w:sz w:val="40"/>
      <w:szCs w:val="40"/>
    </w:rPr>
  </w:style>
  <w:style w:type="paragraph" w:styleId="ListBullet">
    <w:name w:val="List Bullet"/>
    <w:basedOn w:val="Normal"/>
    <w:uiPriority w:val="2"/>
    <w:unhideWhenUsed/>
    <w:qFormat/>
    <w:rsid w:val="0004144E"/>
    <w:pPr>
      <w:numPr>
        <w:numId w:val="1"/>
      </w:numPr>
    </w:pPr>
  </w:style>
  <w:style w:type="character" w:customStyle="1" w:styleId="Heading1Char">
    <w:name w:val="Heading 1 Char"/>
    <w:basedOn w:val="DefaultParagraphFont"/>
    <w:link w:val="Heading1"/>
    <w:uiPriority w:val="9"/>
    <w:rsid w:val="005E3BF8"/>
    <w:rPr>
      <w:b/>
      <w:bCs/>
      <w:caps/>
      <w:color w:val="FFFFFF" w:themeColor="background1"/>
      <w:spacing w:val="15"/>
      <w:shd w:val="clear" w:color="auto" w:fill="E3A625" w:themeFill="accent1"/>
    </w:rPr>
  </w:style>
  <w:style w:type="character" w:customStyle="1" w:styleId="Heading4Char">
    <w:name w:val="Heading 4 Char"/>
    <w:basedOn w:val="DefaultParagraphFont"/>
    <w:link w:val="Heading4"/>
    <w:uiPriority w:val="9"/>
    <w:rsid w:val="005E3BF8"/>
    <w:rPr>
      <w:caps/>
      <w:color w:val="AF7E16" w:themeColor="accent1" w:themeShade="BF"/>
      <w:spacing w:val="10"/>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39"/>
    <w:unhideWhenUsed/>
    <w:qFormat/>
    <w:rsid w:val="005E3BF8"/>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
    <w:semiHidden/>
    <w:rsid w:val="005E3BF8"/>
    <w:rPr>
      <w:caps/>
      <w:color w:val="AF7E16" w:themeColor="accent1" w:themeShade="BF"/>
      <w:spacing w:val="10"/>
    </w:rPr>
  </w:style>
  <w:style w:type="character" w:customStyle="1" w:styleId="TOCNumbers">
    <w:name w:val="TOC Numbers"/>
    <w:basedOn w:val="DefaultParagraphFont"/>
    <w:uiPriority w:val="11"/>
    <w:qFormat/>
    <w:rPr>
      <w:b/>
      <w:bCs/>
      <w:color w:val="E3A625" w:themeColor="accent1"/>
      <w:sz w:val="28"/>
      <w:szCs w:val="28"/>
    </w:rPr>
  </w:style>
  <w:style w:type="character" w:styleId="PageNumber">
    <w:name w:val="page number"/>
    <w:basedOn w:val="DefaultParagraphFont"/>
    <w:uiPriority w:val="12"/>
    <w:unhideWhenUsed/>
    <w:qFormat/>
    <w:rPr>
      <w:b/>
      <w:bCs/>
      <w:color w:val="E3A625" w:themeColor="accent1"/>
    </w:rPr>
  </w:style>
  <w:style w:type="paragraph" w:styleId="Quote">
    <w:name w:val="Quote"/>
    <w:basedOn w:val="Normal"/>
    <w:next w:val="Normal"/>
    <w:link w:val="QuoteChar"/>
    <w:uiPriority w:val="29"/>
    <w:qFormat/>
    <w:rsid w:val="005E3BF8"/>
    <w:rPr>
      <w:i/>
      <w:iCs/>
    </w:rPr>
  </w:style>
  <w:style w:type="character" w:customStyle="1" w:styleId="QuoteChar">
    <w:name w:val="Quote Char"/>
    <w:basedOn w:val="DefaultParagraphFont"/>
    <w:link w:val="Quote"/>
    <w:uiPriority w:val="29"/>
    <w:rsid w:val="005E3BF8"/>
    <w:rPr>
      <w:i/>
      <w:iCs/>
      <w:sz w:val="20"/>
      <w:szCs w:val="20"/>
    </w:rPr>
  </w:style>
  <w:style w:type="table" w:customStyle="1" w:styleId="Calendar1">
    <w:name w:val="Calendar 1"/>
    <w:basedOn w:val="TableNormal"/>
    <w:uiPriority w:val="99"/>
    <w:qFormat/>
    <w:pPr>
      <w:spacing w:after="0" w:line="240" w:lineRule="auto"/>
    </w:p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rsid w:val="005E3BF8"/>
    <w:rPr>
      <w:b/>
      <w:bCs/>
      <w:color w:val="AF7E16" w:themeColor="accent1" w:themeShade="BF"/>
      <w:sz w:val="16"/>
      <w:szCs w:val="16"/>
    </w:rPr>
  </w:style>
  <w:style w:type="character" w:customStyle="1" w:styleId="Heading6Char">
    <w:name w:val="Heading 6 Char"/>
    <w:basedOn w:val="DefaultParagraphFont"/>
    <w:link w:val="Heading6"/>
    <w:uiPriority w:val="9"/>
    <w:semiHidden/>
    <w:rsid w:val="005E3BF8"/>
    <w:rPr>
      <w:caps/>
      <w:color w:val="AF7E16" w:themeColor="accent1" w:themeShade="BF"/>
      <w:spacing w:val="10"/>
    </w:rPr>
  </w:style>
  <w:style w:type="character" w:customStyle="1" w:styleId="Heading7Char">
    <w:name w:val="Heading 7 Char"/>
    <w:basedOn w:val="DefaultParagraphFont"/>
    <w:link w:val="Heading7"/>
    <w:uiPriority w:val="9"/>
    <w:semiHidden/>
    <w:rsid w:val="005E3BF8"/>
    <w:rPr>
      <w:caps/>
      <w:color w:val="AF7E16" w:themeColor="accent1" w:themeShade="BF"/>
      <w:spacing w:val="10"/>
    </w:rPr>
  </w:style>
  <w:style w:type="character" w:customStyle="1" w:styleId="Heading8Char">
    <w:name w:val="Heading 8 Char"/>
    <w:basedOn w:val="DefaultParagraphFont"/>
    <w:link w:val="Heading8"/>
    <w:uiPriority w:val="9"/>
    <w:semiHidden/>
    <w:rsid w:val="005E3BF8"/>
    <w:rPr>
      <w:caps/>
      <w:spacing w:val="10"/>
      <w:sz w:val="18"/>
      <w:szCs w:val="18"/>
    </w:rPr>
  </w:style>
  <w:style w:type="character" w:customStyle="1" w:styleId="Heading9Char">
    <w:name w:val="Heading 9 Char"/>
    <w:basedOn w:val="DefaultParagraphFont"/>
    <w:link w:val="Heading9"/>
    <w:uiPriority w:val="9"/>
    <w:semiHidden/>
    <w:rsid w:val="005E3BF8"/>
    <w:rPr>
      <w:i/>
      <w:caps/>
      <w:spacing w:val="10"/>
      <w:sz w:val="18"/>
      <w:szCs w:val="18"/>
    </w:rPr>
  </w:style>
  <w:style w:type="character" w:styleId="Strong">
    <w:name w:val="Strong"/>
    <w:uiPriority w:val="22"/>
    <w:qFormat/>
    <w:rsid w:val="005E3BF8"/>
    <w:rPr>
      <w:b/>
      <w:bCs/>
    </w:rPr>
  </w:style>
  <w:style w:type="character" w:styleId="Emphasis">
    <w:name w:val="Emphasis"/>
    <w:uiPriority w:val="20"/>
    <w:qFormat/>
    <w:rsid w:val="005E3BF8"/>
    <w:rPr>
      <w:caps/>
      <w:color w:val="74530F" w:themeColor="accent1" w:themeShade="7F"/>
      <w:spacing w:val="5"/>
    </w:rPr>
  </w:style>
  <w:style w:type="character" w:customStyle="1" w:styleId="NoSpacingChar">
    <w:name w:val="No Spacing Char"/>
    <w:basedOn w:val="DefaultParagraphFont"/>
    <w:link w:val="NoSpacing"/>
    <w:uiPriority w:val="1"/>
    <w:rsid w:val="005E3BF8"/>
    <w:rPr>
      <w:sz w:val="20"/>
      <w:szCs w:val="20"/>
    </w:rPr>
  </w:style>
  <w:style w:type="paragraph" w:styleId="ListParagraph">
    <w:name w:val="List Paragraph"/>
    <w:basedOn w:val="Normal"/>
    <w:uiPriority w:val="34"/>
    <w:qFormat/>
    <w:rsid w:val="005E3BF8"/>
    <w:pPr>
      <w:ind w:left="720"/>
      <w:contextualSpacing/>
    </w:pPr>
  </w:style>
  <w:style w:type="paragraph" w:styleId="IntenseQuote">
    <w:name w:val="Intense Quote"/>
    <w:basedOn w:val="Normal"/>
    <w:next w:val="Normal"/>
    <w:link w:val="IntenseQuoteChar"/>
    <w:uiPriority w:val="30"/>
    <w:qFormat/>
    <w:rsid w:val="005E3BF8"/>
    <w:pPr>
      <w:pBdr>
        <w:top w:val="single" w:sz="4" w:space="10" w:color="E3A625" w:themeColor="accent1"/>
        <w:left w:val="single" w:sz="4" w:space="10" w:color="E3A625" w:themeColor="accent1"/>
      </w:pBdr>
      <w:spacing w:after="0"/>
      <w:ind w:left="1296" w:right="1152"/>
      <w:jc w:val="both"/>
    </w:pPr>
    <w:rPr>
      <w:i/>
      <w:iCs/>
      <w:color w:val="E3A625" w:themeColor="accent1"/>
    </w:rPr>
  </w:style>
  <w:style w:type="character" w:customStyle="1" w:styleId="IntenseQuoteChar">
    <w:name w:val="Intense Quote Char"/>
    <w:basedOn w:val="DefaultParagraphFont"/>
    <w:link w:val="IntenseQuote"/>
    <w:uiPriority w:val="30"/>
    <w:rsid w:val="005E3BF8"/>
    <w:rPr>
      <w:i/>
      <w:iCs/>
      <w:color w:val="E3A625" w:themeColor="accent1"/>
      <w:sz w:val="20"/>
      <w:szCs w:val="20"/>
    </w:rPr>
  </w:style>
  <w:style w:type="character" w:styleId="SubtleEmphasis">
    <w:name w:val="Subtle Emphasis"/>
    <w:uiPriority w:val="19"/>
    <w:qFormat/>
    <w:rsid w:val="005E3BF8"/>
    <w:rPr>
      <w:i/>
      <w:iCs/>
      <w:color w:val="74530F" w:themeColor="accent1" w:themeShade="7F"/>
    </w:rPr>
  </w:style>
  <w:style w:type="character" w:styleId="IntenseEmphasis">
    <w:name w:val="Intense Emphasis"/>
    <w:uiPriority w:val="21"/>
    <w:qFormat/>
    <w:rsid w:val="005E3BF8"/>
    <w:rPr>
      <w:b/>
      <w:bCs/>
      <w:caps/>
      <w:color w:val="74530F" w:themeColor="accent1" w:themeShade="7F"/>
      <w:spacing w:val="10"/>
    </w:rPr>
  </w:style>
  <w:style w:type="character" w:styleId="SubtleReference">
    <w:name w:val="Subtle Reference"/>
    <w:uiPriority w:val="31"/>
    <w:qFormat/>
    <w:rsid w:val="005E3BF8"/>
    <w:rPr>
      <w:b/>
      <w:bCs/>
      <w:color w:val="E3A625" w:themeColor="accent1"/>
    </w:rPr>
  </w:style>
  <w:style w:type="character" w:styleId="IntenseReference">
    <w:name w:val="Intense Reference"/>
    <w:uiPriority w:val="32"/>
    <w:qFormat/>
    <w:rsid w:val="005E3BF8"/>
    <w:rPr>
      <w:b/>
      <w:bCs/>
      <w:i/>
      <w:iCs/>
      <w:caps/>
      <w:color w:val="E3A625" w:themeColor="accent1"/>
    </w:rPr>
  </w:style>
  <w:style w:type="character" w:styleId="BookTitle">
    <w:name w:val="Book Title"/>
    <w:uiPriority w:val="33"/>
    <w:qFormat/>
    <w:rsid w:val="005E3BF8"/>
    <w:rPr>
      <w:b/>
      <w:bCs/>
      <w:i/>
      <w:iCs/>
      <w:spacing w:val="9"/>
    </w:rPr>
  </w:style>
  <w:style w:type="paragraph" w:styleId="Header">
    <w:name w:val="header"/>
    <w:basedOn w:val="Normal"/>
    <w:link w:val="HeaderChar"/>
    <w:uiPriority w:val="99"/>
    <w:unhideWhenUsed/>
    <w:rsid w:val="0060114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01146"/>
    <w:rPr>
      <w:sz w:val="20"/>
      <w:szCs w:val="20"/>
    </w:rPr>
  </w:style>
  <w:style w:type="paragraph" w:styleId="Footer">
    <w:name w:val="footer"/>
    <w:basedOn w:val="Normal"/>
    <w:link w:val="FooterChar"/>
    <w:uiPriority w:val="99"/>
    <w:unhideWhenUsed/>
    <w:rsid w:val="0060114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01146"/>
    <w:rPr>
      <w:sz w:val="20"/>
      <w:szCs w:val="20"/>
    </w:rPr>
  </w:style>
  <w:style w:type="table" w:styleId="PlainTable1">
    <w:name w:val="Plain Table 1"/>
    <w:basedOn w:val="TableNormal"/>
    <w:uiPriority w:val="41"/>
    <w:rsid w:val="006A7F7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C73D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563C6F"/>
    <w:rPr>
      <w:color w:val="4F8797" w:themeColor="hyperlink"/>
      <w:u w:val="single"/>
    </w:rPr>
  </w:style>
  <w:style w:type="character" w:styleId="UnresolvedMention">
    <w:name w:val="Unresolved Mention"/>
    <w:basedOn w:val="DefaultParagraphFont"/>
    <w:uiPriority w:val="99"/>
    <w:semiHidden/>
    <w:unhideWhenUsed/>
    <w:rsid w:val="00563C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mailto:DanYeazel@gmail.comz"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presbyterian.org.nz/national-ministries/kids-friendl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laikie/Downloads/tf0400967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DF5A00447A952479FBF125628C1D6BA"/>
        <w:category>
          <w:name w:val="General"/>
          <w:gallery w:val="placeholder"/>
        </w:category>
        <w:types>
          <w:type w:val="bbPlcHdr"/>
        </w:types>
        <w:behaviors>
          <w:behavior w:val="content"/>
        </w:behaviors>
        <w:guid w:val="{74E17073-47F2-B649-AF96-B7C22614E96A}"/>
      </w:docPartPr>
      <w:docPartBody>
        <w:p w:rsidR="0010562F" w:rsidRDefault="002C7F9C">
          <w:pPr>
            <w:pStyle w:val="3DF5A00447A952479FBF125628C1D6BA"/>
          </w:pPr>
          <w:r>
            <w:t>[Company Name]</w:t>
          </w:r>
        </w:p>
      </w:docPartBody>
    </w:docPart>
    <w:docPart>
      <w:docPartPr>
        <w:name w:val="A46A834EBE27AC408A0C17C4182E16E3"/>
        <w:category>
          <w:name w:val="General"/>
          <w:gallery w:val="placeholder"/>
        </w:category>
        <w:types>
          <w:type w:val="bbPlcHdr"/>
        </w:types>
        <w:behaviors>
          <w:behavior w:val="content"/>
        </w:behaviors>
        <w:guid w:val="{168CD419-A156-074A-87D4-251C4ED47180}"/>
      </w:docPartPr>
      <w:docPartBody>
        <w:p w:rsidR="0010562F" w:rsidRDefault="002C7F9C">
          <w:pPr>
            <w:pStyle w:val="A46A834EBE27AC408A0C17C4182E16E3"/>
          </w:pPr>
          <w:r>
            <w:t>[Subtitle]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9CD"/>
    <w:rsid w:val="0010562F"/>
    <w:rsid w:val="002C7F9C"/>
    <w:rsid w:val="00536F36"/>
    <w:rsid w:val="00646DCD"/>
    <w:rsid w:val="00710945"/>
    <w:rsid w:val="009549CD"/>
    <w:rsid w:val="009C1291"/>
    <w:rsid w:val="00B6178C"/>
    <w:rsid w:val="00BE3A65"/>
    <w:rsid w:val="00C7546A"/>
    <w:rsid w:val="00F861E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B5CBD2C96F8CA4C98BCB42B878FD210">
    <w:name w:val="FB5CBD2C96F8CA4C98BCB42B878FD210"/>
  </w:style>
  <w:style w:type="paragraph" w:customStyle="1" w:styleId="3D9A1F7E6125724185726DCF838066A0">
    <w:name w:val="3D9A1F7E6125724185726DCF838066A0"/>
  </w:style>
  <w:style w:type="paragraph" w:customStyle="1" w:styleId="D7CD2893EE9E774F91E4602F7235BE9B">
    <w:name w:val="D7CD2893EE9E774F91E4602F7235BE9B"/>
  </w:style>
  <w:style w:type="paragraph" w:customStyle="1" w:styleId="45BEBE8619A2C94B8CD8CDBB4DC86C9B">
    <w:name w:val="45BEBE8619A2C94B8CD8CDBB4DC86C9B"/>
  </w:style>
  <w:style w:type="paragraph" w:customStyle="1" w:styleId="CF7DC86ECCD1544B81E56FE728194525">
    <w:name w:val="CF7DC86ECCD1544B81E56FE728194525"/>
  </w:style>
  <w:style w:type="paragraph" w:customStyle="1" w:styleId="3DF5A00447A952479FBF125628C1D6BA">
    <w:name w:val="3DF5A00447A952479FBF125628C1D6BA"/>
  </w:style>
  <w:style w:type="paragraph" w:customStyle="1" w:styleId="E9CD085C2515A340A4B88A8A7E7733C7">
    <w:name w:val="E9CD085C2515A340A4B88A8A7E7733C7"/>
  </w:style>
  <w:style w:type="paragraph" w:customStyle="1" w:styleId="A46A834EBE27AC408A0C17C4182E16E3">
    <w:name w:val="A46A834EBE27AC408A0C17C4182E16E3"/>
  </w:style>
  <w:style w:type="paragraph" w:customStyle="1" w:styleId="D2C8484B73F1374F98C4B219A30C5E0F">
    <w:name w:val="D2C8484B73F1374F98C4B219A30C5E0F"/>
  </w:style>
  <w:style w:type="paragraph" w:customStyle="1" w:styleId="74523F9E07E0614FBAEB9530E2F162EE">
    <w:name w:val="74523F9E07E0614FBAEB9530E2F162EE"/>
  </w:style>
  <w:style w:type="paragraph" w:customStyle="1" w:styleId="00D2F2849348C343ACAA3CC1D5D2FA49">
    <w:name w:val="00D2F2849348C343ACAA3CC1D5D2FA49"/>
  </w:style>
  <w:style w:type="paragraph" w:customStyle="1" w:styleId="6483D8C896E5854C97B91BC2E12DE2EF">
    <w:name w:val="6483D8C896E5854C97B91BC2E12DE2EF"/>
  </w:style>
  <w:style w:type="paragraph" w:customStyle="1" w:styleId="4DF3837E65513E4D98916537EF9EFB86">
    <w:name w:val="4DF3837E65513E4D98916537EF9EFB86"/>
  </w:style>
  <w:style w:type="paragraph" w:customStyle="1" w:styleId="2926F0EC081DAB47A521CFE6148A66BF">
    <w:name w:val="2926F0EC081DAB47A521CFE6148A66BF"/>
  </w:style>
  <w:style w:type="paragraph" w:customStyle="1" w:styleId="E52A289A0493804382D7980A73D1FB7F">
    <w:name w:val="E52A289A0493804382D7980A73D1FB7F"/>
  </w:style>
  <w:style w:type="paragraph" w:customStyle="1" w:styleId="8DB3DAF374C76D43974EF16AB8ED5F40">
    <w:name w:val="8DB3DAF374C76D43974EF16AB8ED5F40"/>
  </w:style>
  <w:style w:type="paragraph" w:customStyle="1" w:styleId="DEE82EC5AD500D42AD57351087A7B026">
    <w:name w:val="DEE82EC5AD500D42AD57351087A7B026"/>
  </w:style>
  <w:style w:type="paragraph" w:customStyle="1" w:styleId="7DAB416C0124DA419CE633A08DA8E206">
    <w:name w:val="7DAB416C0124DA419CE633A08DA8E206"/>
  </w:style>
  <w:style w:type="paragraph" w:customStyle="1" w:styleId="C8D2CA21AF40EA4CB432F31FF676489B">
    <w:name w:val="C8D2CA21AF40EA4CB432F31FF676489B"/>
  </w:style>
  <w:style w:type="paragraph" w:customStyle="1" w:styleId="803014778C3EAF47A56F7C43369D8CC6">
    <w:name w:val="803014778C3EAF47A56F7C43369D8CC6"/>
  </w:style>
  <w:style w:type="paragraph" w:customStyle="1" w:styleId="A8728B6A9C2A8F419B824CBA2596A5D4">
    <w:name w:val="A8728B6A9C2A8F419B824CBA2596A5D4"/>
    <w:rsid w:val="009549CD"/>
  </w:style>
  <w:style w:type="paragraph" w:customStyle="1" w:styleId="0C4009A10567234E98F7ACF73871C212">
    <w:name w:val="0C4009A10567234E98F7ACF73871C212"/>
    <w:rsid w:val="009549CD"/>
  </w:style>
  <w:style w:type="paragraph" w:customStyle="1" w:styleId="31503BB0AACB9346ABC0F374334A3AB6">
    <w:name w:val="31503BB0AACB9346ABC0F374334A3AB6"/>
    <w:rsid w:val="009549CD"/>
  </w:style>
  <w:style w:type="paragraph" w:customStyle="1" w:styleId="9C8318AC4C31404C85191E39DE4706DB">
    <w:name w:val="9C8318AC4C31404C85191E39DE4706DB"/>
    <w:rsid w:val="009549CD"/>
  </w:style>
  <w:style w:type="paragraph" w:customStyle="1" w:styleId="8C7CCC9B84183348B278D209E23DEC4F">
    <w:name w:val="8C7CCC9B84183348B278D209E23DEC4F"/>
    <w:rsid w:val="009549CD"/>
  </w:style>
  <w:style w:type="paragraph" w:customStyle="1" w:styleId="D54F9CBEB8FAB24EB712FD47BE48198D">
    <w:name w:val="D54F9CBEB8FAB24EB712FD47BE48198D"/>
    <w:rsid w:val="009549CD"/>
  </w:style>
  <w:style w:type="paragraph" w:customStyle="1" w:styleId="11F21AF8C923534C8264E463F1CCAE65">
    <w:name w:val="11F21AF8C923534C8264E463F1CCAE65"/>
    <w:rsid w:val="009549CD"/>
  </w:style>
  <w:style w:type="paragraph" w:customStyle="1" w:styleId="DC58932F62A1BF44AE363408D7B48E10">
    <w:name w:val="DC58932F62A1BF44AE363408D7B48E10"/>
    <w:rsid w:val="009549CD"/>
  </w:style>
  <w:style w:type="paragraph" w:customStyle="1" w:styleId="FB5CDEE58861DF40B180DFF8DD09ACAE">
    <w:name w:val="FB5CDEE58861DF40B180DFF8DD09ACAE"/>
    <w:rsid w:val="009549CD"/>
  </w:style>
  <w:style w:type="paragraph" w:customStyle="1" w:styleId="358C7C16A821B54A999B696395E36651">
    <w:name w:val="358C7C16A821B54A999B696395E36651"/>
    <w:rsid w:val="009549CD"/>
  </w:style>
  <w:style w:type="paragraph" w:customStyle="1" w:styleId="27C92CC341128246A4FA9FB57825EB48">
    <w:name w:val="27C92CC341128246A4FA9FB57825EB48"/>
    <w:rsid w:val="009549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SelectedStyle="\MLASeventhEditionOfficeOnline.xsl" StyleName="MLA" Version="7"/>
</file>

<file path=customXml/item5.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877044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2013-02-05T18:33:00+00:00</AssetStart>
    <FriendlyTitle xmlns="4873beb7-5857-4685-be1f-d57550cc96cc" xsi:nil="true"/>
    <MarketSpecific xmlns="4873beb7-5857-4685-be1f-d57550cc96cc">false</MarketSpecific>
    <TPNamespace xmlns="4873beb7-5857-4685-be1f-d57550cc96cc" xsi:nil="true"/>
    <PublishStatusLookup xmlns="4873beb7-5857-4685-be1f-d57550cc96cc">
      <Value>1673189</Value>
    </PublishStatusLookup>
    <APAuthor xmlns="4873beb7-5857-4685-be1f-d57550cc96cc">
      <UserInfo>
        <DisplayName>REDMOND\v-luannv</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TP104009677</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3.xml><?xml version="1.0" encoding="utf-8"?>
<ds:datastoreItem xmlns:ds="http://schemas.openxmlformats.org/officeDocument/2006/customXml" ds:itemID="{8D3C91CA-9AA6-4AB3-BC66-B18F43E63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B45A16-E54D-474B-AA5F-822C6B740231}">
  <ds:schemaRefs>
    <ds:schemaRef ds:uri="http://schemas.openxmlformats.org/officeDocument/2006/bibliography"/>
  </ds:schemaRefs>
</ds:datastoreItem>
</file>

<file path=customXml/itemProps5.xml><?xml version="1.0" encoding="utf-8"?>
<ds:datastoreItem xmlns:ds="http://schemas.openxmlformats.org/officeDocument/2006/customXml" ds:itemID="{7CD43FFF-DB4D-48F9-9B06-D3ECC1826E47}">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tf04009678.dotx</Template>
  <TotalTime>10</TotalTime>
  <Pages>4</Pages>
  <Words>1763</Words>
  <Characters>10055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Daniel Yeazel</cp:lastModifiedBy>
  <cp:revision>4</cp:revision>
  <cp:lastPrinted>2018-06-04T09:53:00Z</cp:lastPrinted>
  <dcterms:created xsi:type="dcterms:W3CDTF">2020-05-06T02:52:00Z</dcterms:created>
  <dcterms:modified xsi:type="dcterms:W3CDTF">2020-05-06T03:01:00Z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